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D48A2" w14:textId="44EE56CF" w:rsidR="00A44945" w:rsidRDefault="00847BBA">
      <w:r>
        <w:rPr>
          <w:noProof/>
          <w:lang w:eastAsia="en-GB"/>
        </w:rPr>
        <mc:AlternateContent>
          <mc:Choice Requires="wps">
            <w:drawing>
              <wp:anchor distT="0" distB="0" distL="114300" distR="114300" simplePos="0" relativeHeight="251658240" behindDoc="0" locked="0" layoutInCell="1" allowOverlap="1" wp14:anchorId="0B5F94E5" wp14:editId="7DC5D9C1">
                <wp:simplePos x="0" y="0"/>
                <wp:positionH relativeFrom="margin">
                  <wp:align>center</wp:align>
                </wp:positionH>
                <wp:positionV relativeFrom="paragraph">
                  <wp:posOffset>314960</wp:posOffset>
                </wp:positionV>
                <wp:extent cx="6774815" cy="8848725"/>
                <wp:effectExtent l="0" t="0" r="26035" b="28575"/>
                <wp:wrapNone/>
                <wp:docPr id="12" name="Text Box 1"/>
                <wp:cNvGraphicFramePr/>
                <a:graphic xmlns:a="http://schemas.openxmlformats.org/drawingml/2006/main">
                  <a:graphicData uri="http://schemas.microsoft.com/office/word/2010/wordprocessingShape">
                    <wps:wsp>
                      <wps:cNvSpPr txBox="1"/>
                      <wps:spPr>
                        <a:xfrm>
                          <a:off x="0" y="0"/>
                          <a:ext cx="6774815" cy="8848725"/>
                        </a:xfrm>
                        <a:prstGeom prst="rect">
                          <a:avLst/>
                        </a:prstGeom>
                        <a:solidFill>
                          <a:schemeClr val="lt1"/>
                        </a:solidFill>
                        <a:ln w="6350">
                          <a:solidFill>
                            <a:prstClr val="black"/>
                          </a:solidFill>
                        </a:ln>
                      </wps:spPr>
                      <wps:txbx>
                        <w:txbxContent>
                          <w:p w14:paraId="1769EFCC" w14:textId="52B6908D" w:rsidR="000A239C" w:rsidRDefault="00CF336B" w:rsidP="008D582D">
                            <w:r w:rsidRPr="00CA6535">
                              <w:t xml:space="preserve">Dear </w:t>
                            </w:r>
                            <w:r w:rsidR="00787D53" w:rsidRPr="00CA6535">
                              <w:t>parents and carers,</w:t>
                            </w:r>
                          </w:p>
                          <w:p w14:paraId="2D4A718A" w14:textId="2E4FCFB1" w:rsidR="00D54557" w:rsidRDefault="00D54557" w:rsidP="008D582D">
                            <w:r>
                              <w:t>It’s been another busy week at school and the classes are well and truly settled into their routines and learning.  We have seen everything from place value in maths to letter writing; from counting to writing wanted posters and of course making Christmas Cards!  As per usual, your child has had the opportunity to design a Christmas Card that you will be able to buy.  Please watch out for a letter with more information towards half term.  This is a PTFA activity and does raise money for some of those amazing extras that the</w:t>
                            </w:r>
                            <w:r w:rsidR="00501E3F">
                              <w:t>y fund us for.</w:t>
                            </w:r>
                          </w:p>
                          <w:p w14:paraId="5B293FB1" w14:textId="7C9F8E8F" w:rsidR="00D54557" w:rsidRDefault="00D54557" w:rsidP="008D582D">
                            <w:r>
                              <w:t>Year 5 have also been busy undertaking their Bikeability course this week.  The rain didn’t hinder them heading out on to the roads and I would like to thank their parents for their support in getting a change of clothes, or waterproofs, into school.  Year 6 will be doing the course next and we shall rebook the team to come back in again this time next year for the future Year 5 to have this opportunity.</w:t>
                            </w:r>
                          </w:p>
                          <w:p w14:paraId="45655840" w14:textId="6E918D94" w:rsidR="00D54557" w:rsidRDefault="00D54557" w:rsidP="008D582D">
                            <w:r>
                              <w:t>If you have come into the foyer over the last week, you may have noticed that we have a new sculpture just inside the internal doors.  I am thrilled that The Grove Comm-oo-nity Cow has arrived and my thanks go to Lion Yard for purchasing the cow for us.  We are considering where she should live on a permanent basis on our school premises.</w:t>
                            </w:r>
                          </w:p>
                          <w:p w14:paraId="4118E586" w14:textId="732A2AFB" w:rsidR="00D54557" w:rsidRDefault="00D54557" w:rsidP="008D582D"/>
                          <w:p w14:paraId="33BFCF34" w14:textId="414A9248" w:rsidR="00D54557" w:rsidRDefault="00D54557" w:rsidP="008D582D">
                            <w:r>
                              <w:rPr>
                                <w:noProof/>
                                <w:lang w:eastAsia="en-GB"/>
                              </w:rPr>
                              <w:drawing>
                                <wp:inline distT="0" distB="0" distL="0" distR="0" wp14:anchorId="64DA9D7F" wp14:editId="037ECB18">
                                  <wp:extent cx="4480560" cy="483305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9826" cy="4853831"/>
                                          </a:xfrm>
                                          <a:prstGeom prst="rect">
                                            <a:avLst/>
                                          </a:prstGeom>
                                        </pic:spPr>
                                      </pic:pic>
                                    </a:graphicData>
                                  </a:graphic>
                                </wp:inline>
                              </w:drawing>
                            </w:r>
                          </w:p>
                          <w:p w14:paraId="41B2C9DF" w14:textId="6AB4987A" w:rsidR="00702373" w:rsidRDefault="00702373" w:rsidP="008D582D">
                            <w:r>
                              <w:t>Stay safe,</w:t>
                            </w:r>
                          </w:p>
                          <w:p w14:paraId="6254F353" w14:textId="5B138BAF" w:rsidR="00702373" w:rsidRDefault="00702373" w:rsidP="008D582D">
                            <w:r>
                              <w:t>Miss Shaw</w:t>
                            </w:r>
                          </w:p>
                          <w:p w14:paraId="405CB368" w14:textId="0FFD09C4" w:rsidR="003D25E3" w:rsidRDefault="003D25E3" w:rsidP="000A239C">
                            <w:pPr>
                              <w:rPr>
                                <w:b/>
                              </w:rPr>
                            </w:pPr>
                          </w:p>
                          <w:p w14:paraId="7DADF92E" w14:textId="77777777" w:rsidR="000A239C" w:rsidRDefault="000A239C" w:rsidP="000A239C"/>
                          <w:p w14:paraId="45FC30EB" w14:textId="0ED0D019" w:rsidR="00880D07" w:rsidRPr="0076415D" w:rsidRDefault="00880D07">
                            <w:pPr>
                              <w:rPr>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5F94E5" id="_x0000_t202" coordsize="21600,21600" o:spt="202" path="m,l,21600r21600,l21600,xe">
                <v:stroke joinstyle="miter"/>
                <v:path gradientshapeok="t" o:connecttype="rect"/>
              </v:shapetype>
              <v:shape id="Text Box 1" o:spid="_x0000_s1026" type="#_x0000_t202" style="position:absolute;margin-left:0;margin-top:24.8pt;width:533.45pt;height:696.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" fillcolor="white [3201]" strokeweight=".5pt">
                <v:textbox>
                  <w:txbxContent>
                    <w:p w14:paraId="1769EFCC" w14:textId="52B6908D" w:rsidR="000A239C" w:rsidRDefault="00CF336B" w:rsidP="008D582D">
                      <w:r w:rsidRPr="00CA6535">
                        <w:t xml:space="preserve">Dear </w:t>
                      </w:r>
                      <w:r w:rsidR="00787D53" w:rsidRPr="00CA6535">
                        <w:t>parents and carers,</w:t>
                      </w:r>
                    </w:p>
                    <w:p w14:paraId="2D4A718A" w14:textId="2E4FCFB1" w:rsidR="00D54557" w:rsidRDefault="00D54557" w:rsidP="008D582D">
                      <w:r>
                        <w:t>It’s been another busy week at school and the classes are well and truly settled into their routines and learning.  We have seen everything from place value in maths to letter writing; from counting to writing wanted posters and of course making Christmas Cards!  As per usual, your child has had the opportunity to design a Christmas Card that you will be able to buy.  Please watch out for a letter with more information towards half term.  This is a PTFA activity and does raise money for some of those amazing extras that the</w:t>
                      </w:r>
                      <w:r w:rsidR="00501E3F">
                        <w:t>y fund us for.</w:t>
                      </w:r>
                    </w:p>
                    <w:p w14:paraId="5B293FB1" w14:textId="7C9F8E8F" w:rsidR="00D54557" w:rsidRDefault="00D54557" w:rsidP="008D582D">
                      <w:r>
                        <w:t xml:space="preserve">Year 5 have also been busy undertaking their </w:t>
                      </w:r>
                      <w:proofErr w:type="spellStart"/>
                      <w:r>
                        <w:t>Bikeability</w:t>
                      </w:r>
                      <w:proofErr w:type="spellEnd"/>
                      <w:r>
                        <w:t xml:space="preserve"> course this week.  The rain didn’t hinder them heading out on to the roads and I would like to thank their parents for their support in getting a change of clothes, or waterproofs, into school.  Year 6 will be doing the course next and we shall rebook the team to come back in again this time next year for the future Year 5 to have this opportunity.</w:t>
                      </w:r>
                    </w:p>
                    <w:p w14:paraId="45655840" w14:textId="6E918D94" w:rsidR="00D54557" w:rsidRDefault="00D54557" w:rsidP="008D582D">
                      <w:r>
                        <w:t>If you have come into the foyer over the last week, you may have noticed that we have a new sculpture just inside the internal doors.  I am thrilled that The Grove Comm-</w:t>
                      </w:r>
                      <w:proofErr w:type="spellStart"/>
                      <w:r>
                        <w:t>oo</w:t>
                      </w:r>
                      <w:proofErr w:type="spellEnd"/>
                      <w:r>
                        <w:t>-</w:t>
                      </w:r>
                      <w:proofErr w:type="spellStart"/>
                      <w:r>
                        <w:t>nity</w:t>
                      </w:r>
                      <w:proofErr w:type="spellEnd"/>
                      <w:r>
                        <w:t xml:space="preserve"> Cow has arrived and my thanks go to Lion Yard for purchasing the cow for us.  We are considering where she should live on a permanent basis on our school premises.</w:t>
                      </w:r>
                    </w:p>
                    <w:p w14:paraId="4118E586" w14:textId="732A2AFB" w:rsidR="00D54557" w:rsidRDefault="00D54557" w:rsidP="008D582D"/>
                    <w:p w14:paraId="33BFCF34" w14:textId="414A9248" w:rsidR="00D54557" w:rsidRDefault="00D54557" w:rsidP="008D582D">
                      <w:r>
                        <w:rPr>
                          <w:noProof/>
                        </w:rPr>
                        <w:drawing>
                          <wp:inline distT="0" distB="0" distL="0" distR="0" wp14:anchorId="64DA9D7F" wp14:editId="037ECB18">
                            <wp:extent cx="4480560" cy="483305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9826" cy="4853831"/>
                                    </a:xfrm>
                                    <a:prstGeom prst="rect">
                                      <a:avLst/>
                                    </a:prstGeom>
                                  </pic:spPr>
                                </pic:pic>
                              </a:graphicData>
                            </a:graphic>
                          </wp:inline>
                        </w:drawing>
                      </w:r>
                    </w:p>
                    <w:p w14:paraId="41B2C9DF" w14:textId="6AB4987A" w:rsidR="00702373" w:rsidRDefault="00702373" w:rsidP="008D582D">
                      <w:r>
                        <w:t>Stay safe,</w:t>
                      </w:r>
                    </w:p>
                    <w:p w14:paraId="6254F353" w14:textId="5B138BAF" w:rsidR="00702373" w:rsidRDefault="00702373" w:rsidP="008D582D">
                      <w:r>
                        <w:t>Miss Shaw</w:t>
                      </w:r>
                    </w:p>
                    <w:p w14:paraId="405CB368" w14:textId="0FFD09C4" w:rsidR="003D25E3" w:rsidRDefault="003D25E3" w:rsidP="000A239C">
                      <w:pPr>
                        <w:rPr>
                          <w:b/>
                        </w:rPr>
                      </w:pPr>
                    </w:p>
                    <w:p w14:paraId="7DADF92E" w14:textId="77777777" w:rsidR="000A239C" w:rsidRDefault="000A239C" w:rsidP="000A239C"/>
                    <w:p w14:paraId="45FC30EB" w14:textId="0ED0D019" w:rsidR="00880D07" w:rsidRPr="0076415D" w:rsidRDefault="00880D07">
                      <w:pPr>
                        <w:rPr>
                          <w:i/>
                          <w:iCs/>
                          <w:sz w:val="21"/>
                          <w:szCs w:val="21"/>
                        </w:rPr>
                      </w:pPr>
                    </w:p>
                  </w:txbxContent>
                </v:textbox>
                <w10:wrap anchorx="margin"/>
              </v:shape>
            </w:pict>
          </mc:Fallback>
        </mc:AlternateContent>
      </w:r>
    </w:p>
    <w:p w14:paraId="2372364B" w14:textId="761989AC" w:rsidR="00A44945" w:rsidRDefault="00A44945"/>
    <w:p w14:paraId="71A619A2" w14:textId="1979F397" w:rsidR="00A44945" w:rsidRDefault="00A44945"/>
    <w:p w14:paraId="02DFD864" w14:textId="4D618DB1" w:rsidR="00A44945" w:rsidRDefault="00A44945"/>
    <w:p w14:paraId="39509F56" w14:textId="4369CFB2" w:rsidR="00A44945" w:rsidRDefault="00A44945"/>
    <w:p w14:paraId="1456DFE2" w14:textId="5BED55C0" w:rsidR="00A44945" w:rsidRDefault="00A44945"/>
    <w:p w14:paraId="632923E1" w14:textId="1A6D627C" w:rsidR="00A44945" w:rsidRDefault="00A44945"/>
    <w:p w14:paraId="402F33F7" w14:textId="75544E3F" w:rsidR="00A44945" w:rsidRDefault="00A44945"/>
    <w:p w14:paraId="57FF06DA" w14:textId="45BF59C3" w:rsidR="00A44945" w:rsidRDefault="00A44945"/>
    <w:p w14:paraId="17EA9052" w14:textId="3F2D38F1" w:rsidR="00A44945" w:rsidRDefault="00A44945"/>
    <w:p w14:paraId="0C8FF73D" w14:textId="6EA2583C" w:rsidR="00A44945" w:rsidRDefault="00A44945"/>
    <w:p w14:paraId="228CE46B" w14:textId="1E867D0A" w:rsidR="00A44945" w:rsidRDefault="00A44945"/>
    <w:p w14:paraId="7D64C9F6" w14:textId="028E578D" w:rsidR="00A44945" w:rsidRDefault="00A44945"/>
    <w:p w14:paraId="0C69AB8E" w14:textId="13415BD8" w:rsidR="00204DB9" w:rsidRDefault="00204DB9"/>
    <w:p w14:paraId="43FEC474" w14:textId="61E6EE02" w:rsidR="00204DB9" w:rsidRDefault="00204DB9"/>
    <w:p w14:paraId="3E1F30D4" w14:textId="00F1EF27" w:rsidR="009C7DB2" w:rsidRDefault="009C7DB2"/>
    <w:p w14:paraId="5137AC50" w14:textId="2A55AD1B" w:rsidR="004E5D5D" w:rsidRDefault="004E5D5D" w:rsidP="00AE1823">
      <w:pPr>
        <w:jc w:val="center"/>
        <w:rPr>
          <w:b/>
          <w:bCs/>
          <w:sz w:val="28"/>
          <w:szCs w:val="28"/>
        </w:rPr>
      </w:pPr>
    </w:p>
    <w:p w14:paraId="58F293D3" w14:textId="2BAA5A27" w:rsidR="004E5D5D" w:rsidRDefault="004E5D5D" w:rsidP="00AE1823">
      <w:pPr>
        <w:jc w:val="center"/>
        <w:rPr>
          <w:b/>
          <w:bCs/>
          <w:sz w:val="28"/>
          <w:szCs w:val="28"/>
        </w:rPr>
      </w:pPr>
    </w:p>
    <w:p w14:paraId="31A5CD52" w14:textId="24607834" w:rsidR="004E5D5D" w:rsidRDefault="004E5D5D" w:rsidP="00AE1823">
      <w:pPr>
        <w:jc w:val="center"/>
        <w:rPr>
          <w:b/>
          <w:bCs/>
          <w:sz w:val="28"/>
          <w:szCs w:val="28"/>
        </w:rPr>
      </w:pPr>
    </w:p>
    <w:p w14:paraId="5D494C00" w14:textId="23F01971" w:rsidR="00C340DA" w:rsidRDefault="00C340DA">
      <w:pPr>
        <w:rPr>
          <w:b/>
          <w:bCs/>
          <w:sz w:val="28"/>
          <w:szCs w:val="28"/>
        </w:rPr>
      </w:pPr>
    </w:p>
    <w:p w14:paraId="4D0CC084" w14:textId="6AD8E1A4" w:rsidR="00317302" w:rsidRDefault="00317302">
      <w:pPr>
        <w:rPr>
          <w:b/>
          <w:bCs/>
          <w:sz w:val="28"/>
          <w:szCs w:val="28"/>
        </w:rPr>
      </w:pPr>
    </w:p>
    <w:p w14:paraId="1D554924" w14:textId="6BE3A798" w:rsidR="00317302" w:rsidRDefault="00317302">
      <w:pPr>
        <w:rPr>
          <w:b/>
          <w:bCs/>
          <w:sz w:val="28"/>
          <w:szCs w:val="28"/>
        </w:rPr>
      </w:pPr>
    </w:p>
    <w:p w14:paraId="17A150EE" w14:textId="22AA84B8" w:rsidR="00317302" w:rsidRDefault="00317302">
      <w:pPr>
        <w:rPr>
          <w:b/>
          <w:bCs/>
          <w:sz w:val="28"/>
          <w:szCs w:val="28"/>
        </w:rPr>
      </w:pPr>
    </w:p>
    <w:p w14:paraId="02B23A8C" w14:textId="385DAAB9" w:rsidR="00317302" w:rsidRDefault="00317302">
      <w:pPr>
        <w:rPr>
          <w:b/>
          <w:bCs/>
          <w:sz w:val="28"/>
          <w:szCs w:val="28"/>
        </w:rPr>
      </w:pPr>
    </w:p>
    <w:p w14:paraId="70D41EEE" w14:textId="14B376CE" w:rsidR="00317302" w:rsidRDefault="00317302">
      <w:pPr>
        <w:rPr>
          <w:b/>
          <w:bCs/>
          <w:sz w:val="28"/>
          <w:szCs w:val="28"/>
        </w:rPr>
      </w:pPr>
    </w:p>
    <w:p w14:paraId="43E18C2F" w14:textId="3ECBCEA0" w:rsidR="00317302" w:rsidRDefault="00317302">
      <w:pPr>
        <w:rPr>
          <w:b/>
          <w:bCs/>
          <w:sz w:val="28"/>
          <w:szCs w:val="28"/>
        </w:rPr>
      </w:pPr>
    </w:p>
    <w:p w14:paraId="2BC2AB04" w14:textId="66277897" w:rsidR="00317302" w:rsidRDefault="00317302">
      <w:pPr>
        <w:rPr>
          <w:b/>
          <w:bCs/>
          <w:sz w:val="28"/>
          <w:szCs w:val="28"/>
        </w:rPr>
      </w:pPr>
    </w:p>
    <w:p w14:paraId="134A2548" w14:textId="1E84E844" w:rsidR="00317302" w:rsidRDefault="00317302">
      <w:pPr>
        <w:rPr>
          <w:b/>
          <w:bCs/>
          <w:sz w:val="28"/>
          <w:szCs w:val="28"/>
        </w:rPr>
      </w:pPr>
    </w:p>
    <w:p w14:paraId="1528B77E" w14:textId="77777777" w:rsidR="00592563" w:rsidRDefault="00592563">
      <w:pPr>
        <w:rPr>
          <w:b/>
          <w:bCs/>
          <w:sz w:val="28"/>
          <w:szCs w:val="28"/>
        </w:rPr>
      </w:pPr>
    </w:p>
    <w:p w14:paraId="72244708" w14:textId="4406C0E9" w:rsidR="00391D77" w:rsidRDefault="00391D77">
      <w:pPr>
        <w:rPr>
          <w:b/>
          <w:bCs/>
          <w:sz w:val="28"/>
          <w:szCs w:val="28"/>
        </w:rPr>
      </w:pPr>
      <w:r>
        <w:rPr>
          <w:noProof/>
          <w:lang w:eastAsia="en-GB"/>
        </w:rPr>
        <w:lastRenderedPageBreak/>
        <mc:AlternateContent>
          <mc:Choice Requires="wps">
            <w:drawing>
              <wp:anchor distT="0" distB="0" distL="114300" distR="114300" simplePos="0" relativeHeight="251677710" behindDoc="0" locked="0" layoutInCell="1" allowOverlap="1" wp14:anchorId="467B5C83" wp14:editId="522388C1">
                <wp:simplePos x="0" y="0"/>
                <wp:positionH relativeFrom="margin">
                  <wp:posOffset>-619125</wp:posOffset>
                </wp:positionH>
                <wp:positionV relativeFrom="paragraph">
                  <wp:posOffset>137160</wp:posOffset>
                </wp:positionV>
                <wp:extent cx="6943725" cy="9115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943725" cy="9115425"/>
                        </a:xfrm>
                        <a:prstGeom prst="rect">
                          <a:avLst/>
                        </a:prstGeom>
                        <a:solidFill>
                          <a:schemeClr val="lt1"/>
                        </a:solidFill>
                        <a:ln w="6350">
                          <a:solidFill>
                            <a:prstClr val="black"/>
                          </a:solidFill>
                        </a:ln>
                      </wps:spPr>
                      <wps:txbx>
                        <w:txbxContent>
                          <w:p w14:paraId="5031F638" w14:textId="615AB184" w:rsidR="00943E0C" w:rsidRDefault="00501E3F">
                            <w:pPr>
                              <w:rPr>
                                <w:b/>
                                <w:noProof/>
                              </w:rPr>
                            </w:pPr>
                            <w:r w:rsidRPr="00D54557">
                              <w:rPr>
                                <w:b/>
                                <w:noProof/>
                                <w:lang w:eastAsia="en-GB"/>
                              </w:rPr>
                              <w:drawing>
                                <wp:inline distT="0" distB="0" distL="0" distR="0" wp14:anchorId="0525B5AD" wp14:editId="12B74FCB">
                                  <wp:extent cx="649986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9860" cy="1562100"/>
                                          </a:xfrm>
                                          <a:prstGeom prst="rect">
                                            <a:avLst/>
                                          </a:prstGeom>
                                          <a:noFill/>
                                          <a:ln>
                                            <a:noFill/>
                                          </a:ln>
                                        </pic:spPr>
                                      </pic:pic>
                                    </a:graphicData>
                                  </a:graphic>
                                </wp:inline>
                              </w:drawing>
                            </w:r>
                          </w:p>
                          <w:p w14:paraId="62D184AD" w14:textId="4E462080" w:rsidR="00943E0C" w:rsidRPr="00943E0C" w:rsidRDefault="00501E3F">
                            <w:pPr>
                              <w:rPr>
                                <w:b/>
                                <w:noProof/>
                              </w:rPr>
                            </w:pPr>
                            <w:r>
                              <w:rPr>
                                <w:noProof/>
                                <w:lang w:eastAsia="en-GB"/>
                              </w:rPr>
                              <w:drawing>
                                <wp:inline distT="0" distB="0" distL="0" distR="0" wp14:anchorId="7359A9D6" wp14:editId="0855DF0D">
                                  <wp:extent cx="5982146" cy="7301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7529" cy="7308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B5C83" id="Text Box 4" o:spid="_x0000_s1027" type="#_x0000_t202" style="position:absolute;margin-left:-48.75pt;margin-top:10.8pt;width:546.75pt;height:717.75pt;z-index:2516777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" fillcolor="white [3201]" strokeweight=".5pt">
                <v:textbox>
                  <w:txbxContent>
                    <w:p w14:paraId="5031F638" w14:textId="615AB184" w:rsidR="00943E0C" w:rsidRDefault="00501E3F">
                      <w:pPr>
                        <w:rPr>
                          <w:b/>
                          <w:noProof/>
                        </w:rPr>
                      </w:pPr>
                      <w:r w:rsidRPr="00D54557">
                        <w:rPr>
                          <w:b/>
                          <w:noProof/>
                        </w:rPr>
                        <w:drawing>
                          <wp:inline distT="0" distB="0" distL="0" distR="0" wp14:anchorId="0525B5AD" wp14:editId="12B74FCB">
                            <wp:extent cx="649986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9860" cy="1562100"/>
                                    </a:xfrm>
                                    <a:prstGeom prst="rect">
                                      <a:avLst/>
                                    </a:prstGeom>
                                    <a:noFill/>
                                    <a:ln>
                                      <a:noFill/>
                                    </a:ln>
                                  </pic:spPr>
                                </pic:pic>
                              </a:graphicData>
                            </a:graphic>
                          </wp:inline>
                        </w:drawing>
                      </w:r>
                    </w:p>
                    <w:p w14:paraId="62D184AD" w14:textId="4E462080" w:rsidR="00943E0C" w:rsidRPr="00943E0C" w:rsidRDefault="00501E3F">
                      <w:pPr>
                        <w:rPr>
                          <w:b/>
                          <w:noProof/>
                        </w:rPr>
                      </w:pPr>
                      <w:r>
                        <w:rPr>
                          <w:noProof/>
                        </w:rPr>
                        <w:drawing>
                          <wp:inline distT="0" distB="0" distL="0" distR="0" wp14:anchorId="7359A9D6" wp14:editId="0855DF0D">
                            <wp:extent cx="5982146" cy="73018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7529" cy="7308436"/>
                                    </a:xfrm>
                                    <a:prstGeom prst="rect">
                                      <a:avLst/>
                                    </a:prstGeom>
                                  </pic:spPr>
                                </pic:pic>
                              </a:graphicData>
                            </a:graphic>
                          </wp:inline>
                        </w:drawing>
                      </w:r>
                    </w:p>
                  </w:txbxContent>
                </v:textbox>
                <w10:wrap anchorx="margin"/>
              </v:shape>
            </w:pict>
          </mc:Fallback>
        </mc:AlternateContent>
      </w:r>
    </w:p>
    <w:p w14:paraId="69F1B282" w14:textId="785A0641" w:rsidR="00391D77" w:rsidRDefault="00391D77">
      <w:pPr>
        <w:rPr>
          <w:b/>
          <w:bCs/>
          <w:sz w:val="28"/>
          <w:szCs w:val="28"/>
        </w:rPr>
      </w:pPr>
    </w:p>
    <w:p w14:paraId="30AEF46F" w14:textId="77777777" w:rsidR="00391D77" w:rsidRPr="00F06C94" w:rsidRDefault="00391D77">
      <w:pPr>
        <w:rPr>
          <w:b/>
          <w:bCs/>
          <w:sz w:val="28"/>
          <w:szCs w:val="28"/>
        </w:rPr>
      </w:pPr>
    </w:p>
    <w:p w14:paraId="72577922" w14:textId="2786D805" w:rsidR="00B4471A" w:rsidRDefault="00B4471A"/>
    <w:p w14:paraId="41C95806" w14:textId="77777777" w:rsidR="00B4471A" w:rsidRDefault="00B4471A"/>
    <w:p w14:paraId="6E021057" w14:textId="77777777" w:rsidR="00B4471A" w:rsidRDefault="00B4471A"/>
    <w:p w14:paraId="249120F4" w14:textId="77777777" w:rsidR="00B4471A" w:rsidRDefault="00B4471A"/>
    <w:p w14:paraId="097E2399" w14:textId="5B78E69D" w:rsidR="00B4471A" w:rsidRDefault="00B4471A"/>
    <w:p w14:paraId="6F76E3C2" w14:textId="77777777" w:rsidR="00B4471A" w:rsidRDefault="00B4471A"/>
    <w:p w14:paraId="5FB72232" w14:textId="77777777" w:rsidR="00B4471A" w:rsidRDefault="00B4471A"/>
    <w:p w14:paraId="338F120E" w14:textId="53D94882" w:rsidR="00B4471A" w:rsidRDefault="00B4471A"/>
    <w:p w14:paraId="31EFB8D9" w14:textId="5B402B45" w:rsidR="00B4471A" w:rsidRDefault="00B4471A"/>
    <w:p w14:paraId="2C357239" w14:textId="35BF730A" w:rsidR="00B4471A" w:rsidRDefault="00B4471A"/>
    <w:p w14:paraId="53D7B0F5" w14:textId="6F292716" w:rsidR="00B4471A" w:rsidRDefault="00B4471A"/>
    <w:p w14:paraId="3C052B8B" w14:textId="76F60A6C" w:rsidR="00B4471A" w:rsidRDefault="00B4471A"/>
    <w:p w14:paraId="79992933" w14:textId="095413C9" w:rsidR="00B4471A" w:rsidRDefault="00B4471A"/>
    <w:p w14:paraId="2389D3A6" w14:textId="6589A689" w:rsidR="00B4471A" w:rsidRDefault="00B4471A"/>
    <w:p w14:paraId="22BA6425" w14:textId="43016F45" w:rsidR="00B4471A" w:rsidRDefault="00B4471A"/>
    <w:p w14:paraId="2761174C" w14:textId="12EEFE5F" w:rsidR="00B4471A" w:rsidRDefault="00B4471A"/>
    <w:p w14:paraId="3A9E8E4F" w14:textId="13797A1F" w:rsidR="00622CC8" w:rsidRDefault="00622CC8"/>
    <w:p w14:paraId="052A603F" w14:textId="77777777" w:rsidR="0023520F" w:rsidRDefault="0023520F"/>
    <w:p w14:paraId="3452620F" w14:textId="77777777" w:rsidR="0023520F" w:rsidRDefault="0023520F"/>
    <w:p w14:paraId="319AF7D5" w14:textId="0F112681" w:rsidR="0023520F" w:rsidRDefault="0023520F"/>
    <w:p w14:paraId="42D47F12" w14:textId="1FFECC27" w:rsidR="0023520F" w:rsidRDefault="0023520F"/>
    <w:p w14:paraId="574F8E80" w14:textId="77777777" w:rsidR="0023520F" w:rsidRDefault="0023520F"/>
    <w:p w14:paraId="72953D23" w14:textId="77777777" w:rsidR="0023520F" w:rsidRDefault="0023520F"/>
    <w:p w14:paraId="4BA551DD" w14:textId="77777777" w:rsidR="0023520F" w:rsidRDefault="0023520F"/>
    <w:p w14:paraId="2D793672" w14:textId="77777777" w:rsidR="0023520F" w:rsidRDefault="0023520F"/>
    <w:p w14:paraId="60127873" w14:textId="77777777" w:rsidR="0023520F" w:rsidRDefault="0023520F"/>
    <w:p w14:paraId="07AC9C87" w14:textId="77777777" w:rsidR="0023520F" w:rsidRDefault="0023520F"/>
    <w:p w14:paraId="2077C22C" w14:textId="78D0EDB5" w:rsidR="00AE098C" w:rsidRDefault="00767C87">
      <w:r>
        <w:rPr>
          <w:noProof/>
          <w:lang w:eastAsia="en-GB"/>
        </w:rPr>
        <w:lastRenderedPageBreak/>
        <mc:AlternateContent>
          <mc:Choice Requires="wps">
            <w:drawing>
              <wp:anchor distT="45720" distB="45720" distL="114300" distR="114300" simplePos="0" relativeHeight="251684878" behindDoc="0" locked="0" layoutInCell="1" allowOverlap="1" wp14:anchorId="5E8CF229" wp14:editId="309934BA">
                <wp:simplePos x="0" y="0"/>
                <wp:positionH relativeFrom="column">
                  <wp:posOffset>54610</wp:posOffset>
                </wp:positionH>
                <wp:positionV relativeFrom="paragraph">
                  <wp:posOffset>316865</wp:posOffset>
                </wp:positionV>
                <wp:extent cx="5833745" cy="926465"/>
                <wp:effectExtent l="0" t="0" r="1460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926465"/>
                        </a:xfrm>
                        <a:prstGeom prst="rect">
                          <a:avLst/>
                        </a:prstGeom>
                        <a:solidFill>
                          <a:srgbClr val="FFFFFF"/>
                        </a:solidFill>
                        <a:ln w="6350">
                          <a:solidFill>
                            <a:srgbClr val="000000"/>
                          </a:solidFill>
                          <a:miter lim="800000"/>
                          <a:headEnd/>
                          <a:tailEnd/>
                        </a:ln>
                      </wps:spPr>
                      <wps:txbx>
                        <w:txbxContent>
                          <w:p w14:paraId="3CE533BB" w14:textId="74CFF090" w:rsidR="00767C87" w:rsidRPr="00767C87" w:rsidRDefault="00767C87">
                            <w:pPr>
                              <w:rPr>
                                <w:b/>
                              </w:rPr>
                            </w:pPr>
                            <w:r w:rsidRPr="00767C87">
                              <w:rPr>
                                <w:b/>
                              </w:rPr>
                              <w:t>Free Football Sessions</w:t>
                            </w:r>
                          </w:p>
                          <w:p w14:paraId="05CA285B" w14:textId="77777777" w:rsidR="00767C87" w:rsidRPr="00767C87" w:rsidRDefault="00767C87" w:rsidP="00767C87">
                            <w:pPr>
                              <w:shd w:val="clear" w:color="auto" w:fill="FFFFFF"/>
                              <w:rPr>
                                <w:rFonts w:cstheme="minorHAnsi"/>
                                <w:color w:val="050505"/>
                                <w:sz w:val="20"/>
                                <w:szCs w:val="20"/>
                              </w:rPr>
                            </w:pPr>
                            <w:r w:rsidRPr="00767C87">
                              <w:rPr>
                                <w:rFonts w:cstheme="minorHAnsi"/>
                                <w:color w:val="050505"/>
                                <w:sz w:val="20"/>
                                <w:szCs w:val="20"/>
                              </w:rPr>
                              <w:t>In order to participate in sessions, you MUST REGISTER using this link:</w:t>
                            </w:r>
                          </w:p>
                          <w:p w14:paraId="377ACBE1" w14:textId="77777777" w:rsidR="00767C87" w:rsidRPr="00767C87" w:rsidRDefault="00767C87" w:rsidP="00767C87">
                            <w:pPr>
                              <w:shd w:val="clear" w:color="auto" w:fill="FFFFFF"/>
                              <w:rPr>
                                <w:rFonts w:cstheme="minorHAnsi"/>
                                <w:color w:val="050505"/>
                                <w:sz w:val="20"/>
                                <w:szCs w:val="20"/>
                              </w:rPr>
                            </w:pPr>
                            <w:hyperlink r:id="rId17" w:tgtFrame="_blank" w:history="1">
                              <w:r w:rsidRPr="00767C87">
                                <w:rPr>
                                  <w:rStyle w:val="Hyperlink"/>
                                  <w:rFonts w:cstheme="minorHAnsi"/>
                                  <w:sz w:val="20"/>
                                  <w:szCs w:val="20"/>
                                  <w:bdr w:val="none" w:sz="0" w:space="0" w:color="auto" w:frame="1"/>
                                </w:rPr>
                                <w:t>https://forms.gle/sE4JhQaT1rtAGBkW9</w:t>
                              </w:r>
                            </w:hyperlink>
                          </w:p>
                          <w:p w14:paraId="684CC3EA" w14:textId="6404CEBC" w:rsidR="00767C87" w:rsidRDefault="00767C87"/>
                          <w:p w14:paraId="277BDD43" w14:textId="77777777" w:rsidR="00767C87" w:rsidRDefault="00767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CF229" id="_x0000_t202" coordsize="21600,21600" o:spt="202" path="m,l,21600r21600,l21600,xe">
                <v:stroke joinstyle="miter"/>
                <v:path gradientshapeok="t" o:connecttype="rect"/>
              </v:shapetype>
              <v:shape id="Text Box 2" o:spid="_x0000_s1028" type="#_x0000_t202" style="position:absolute;margin-left:4.3pt;margin-top:24.95pt;width:459.35pt;height:72.95pt;z-index:2516848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QaKQIAAE0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" strokeweight=".5pt">
                <v:textbox>
                  <w:txbxContent>
                    <w:p w14:paraId="3CE533BB" w14:textId="74CFF090" w:rsidR="00767C87" w:rsidRPr="00767C87" w:rsidRDefault="00767C87">
                      <w:pPr>
                        <w:rPr>
                          <w:b/>
                        </w:rPr>
                      </w:pPr>
                      <w:r w:rsidRPr="00767C87">
                        <w:rPr>
                          <w:b/>
                        </w:rPr>
                        <w:t>Free Football Sessions</w:t>
                      </w:r>
                    </w:p>
                    <w:p w14:paraId="05CA285B" w14:textId="77777777" w:rsidR="00767C87" w:rsidRPr="00767C87" w:rsidRDefault="00767C87" w:rsidP="00767C87">
                      <w:pPr>
                        <w:shd w:val="clear" w:color="auto" w:fill="FFFFFF"/>
                        <w:rPr>
                          <w:rFonts w:cstheme="minorHAnsi"/>
                          <w:color w:val="050505"/>
                          <w:sz w:val="20"/>
                          <w:szCs w:val="20"/>
                        </w:rPr>
                      </w:pPr>
                      <w:r w:rsidRPr="00767C87">
                        <w:rPr>
                          <w:rFonts w:cstheme="minorHAnsi"/>
                          <w:color w:val="050505"/>
                          <w:sz w:val="20"/>
                          <w:szCs w:val="20"/>
                        </w:rPr>
                        <w:t>In order to participate in sessions, you MUST REGISTER using this link:</w:t>
                      </w:r>
                    </w:p>
                    <w:p w14:paraId="377ACBE1" w14:textId="77777777" w:rsidR="00767C87" w:rsidRPr="00767C87" w:rsidRDefault="00767C87" w:rsidP="00767C87">
                      <w:pPr>
                        <w:shd w:val="clear" w:color="auto" w:fill="FFFFFF"/>
                        <w:rPr>
                          <w:rFonts w:cstheme="minorHAnsi"/>
                          <w:color w:val="050505"/>
                          <w:sz w:val="20"/>
                          <w:szCs w:val="20"/>
                        </w:rPr>
                      </w:pPr>
                      <w:hyperlink r:id="rId18" w:tgtFrame="_blank" w:history="1">
                        <w:r w:rsidRPr="00767C87">
                          <w:rPr>
                            <w:rStyle w:val="Hyperlink"/>
                            <w:rFonts w:cstheme="minorHAnsi"/>
                            <w:sz w:val="20"/>
                            <w:szCs w:val="20"/>
                            <w:bdr w:val="none" w:sz="0" w:space="0" w:color="auto" w:frame="1"/>
                          </w:rPr>
                          <w:t>https://forms.gle/sE4JhQaT1rtAGBkW9</w:t>
                        </w:r>
                      </w:hyperlink>
                    </w:p>
                    <w:p w14:paraId="684CC3EA" w14:textId="6404CEBC" w:rsidR="00767C87" w:rsidRDefault="00767C87"/>
                    <w:p w14:paraId="277BDD43" w14:textId="77777777" w:rsidR="00767C87" w:rsidRDefault="00767C87"/>
                  </w:txbxContent>
                </v:textbox>
                <w10:wrap type="square"/>
              </v:shape>
            </w:pict>
          </mc:Fallback>
        </mc:AlternateContent>
      </w:r>
    </w:p>
    <w:p w14:paraId="78F93E32" w14:textId="70CACB97" w:rsidR="00AE098C" w:rsidRDefault="00767C87">
      <w:r>
        <w:rPr>
          <w:noProof/>
          <w:lang w:eastAsia="en-GB"/>
        </w:rPr>
        <w:drawing>
          <wp:anchor distT="0" distB="0" distL="114300" distR="114300" simplePos="0" relativeHeight="251682830" behindDoc="0" locked="0" layoutInCell="1" allowOverlap="1" wp14:anchorId="72FC961B" wp14:editId="45542CDF">
            <wp:simplePos x="0" y="0"/>
            <wp:positionH relativeFrom="column">
              <wp:posOffset>89916</wp:posOffset>
            </wp:positionH>
            <wp:positionV relativeFrom="paragraph">
              <wp:posOffset>1333500</wp:posOffset>
            </wp:positionV>
            <wp:extent cx="5731200" cy="5731200"/>
            <wp:effectExtent l="0" t="0" r="317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ball sessions.png"/>
                    <pic:cNvPicPr/>
                  </pic:nvPicPr>
                  <pic:blipFill>
                    <a:blip r:embed="rId19">
                      <a:extLst>
                        <a:ext uri="{28A0092B-C50C-407E-A947-70E740481C1C}">
                          <a14:useLocalDpi xmlns:a14="http://schemas.microsoft.com/office/drawing/2010/main" val="0"/>
                        </a:ext>
                      </a:extLst>
                    </a:blip>
                    <a:stretch>
                      <a:fillRect/>
                    </a:stretch>
                  </pic:blipFill>
                  <pic:spPr>
                    <a:xfrm>
                      <a:off x="0" y="0"/>
                      <a:ext cx="5731200" cy="5731200"/>
                    </a:xfrm>
                    <a:prstGeom prst="rect">
                      <a:avLst/>
                    </a:prstGeom>
                  </pic:spPr>
                </pic:pic>
              </a:graphicData>
            </a:graphic>
            <wp14:sizeRelH relativeFrom="margin">
              <wp14:pctWidth>0</wp14:pctWidth>
            </wp14:sizeRelH>
            <wp14:sizeRelV relativeFrom="margin">
              <wp14:pctHeight>0</wp14:pctHeight>
            </wp14:sizeRelV>
          </wp:anchor>
        </w:drawing>
      </w:r>
    </w:p>
    <w:p w14:paraId="38EFA78E" w14:textId="257ABDA9" w:rsidR="00AE098C" w:rsidRDefault="00AE098C"/>
    <w:p w14:paraId="404C00E3" w14:textId="5AAABB23" w:rsidR="00AE098C" w:rsidRDefault="00AE098C"/>
    <w:p w14:paraId="0560A34D" w14:textId="05CB5E5B" w:rsidR="00AE098C" w:rsidRDefault="00AE098C"/>
    <w:p w14:paraId="1BA0B7CC" w14:textId="57329864" w:rsidR="00AE098C" w:rsidRDefault="00AE098C"/>
    <w:p w14:paraId="4B0D0FBE" w14:textId="77777777" w:rsidR="00767C87" w:rsidRDefault="00767C87"/>
    <w:p w14:paraId="33BBCAE0" w14:textId="4A048EAF" w:rsidR="0023520F" w:rsidRDefault="00501E3F">
      <w:r>
        <w:rPr>
          <w:noProof/>
          <w:lang w:eastAsia="en-GB"/>
        </w:rPr>
        <w:lastRenderedPageBreak/>
        <w:drawing>
          <wp:anchor distT="0" distB="0" distL="114300" distR="114300" simplePos="0" relativeHeight="251679758" behindDoc="0" locked="0" layoutInCell="1" allowOverlap="1" wp14:anchorId="06F503E5" wp14:editId="31AC165D">
            <wp:simplePos x="0" y="0"/>
            <wp:positionH relativeFrom="margin">
              <wp:align>center</wp:align>
            </wp:positionH>
            <wp:positionV relativeFrom="paragraph">
              <wp:posOffset>-137605</wp:posOffset>
            </wp:positionV>
            <wp:extent cx="2406650" cy="3430905"/>
            <wp:effectExtent l="2222"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406650" cy="3430905"/>
                    </a:xfrm>
                    <a:prstGeom prst="rect">
                      <a:avLst/>
                    </a:prstGeom>
                  </pic:spPr>
                </pic:pic>
              </a:graphicData>
            </a:graphic>
            <wp14:sizeRelH relativeFrom="page">
              <wp14:pctWidth>0</wp14:pctWidth>
            </wp14:sizeRelH>
            <wp14:sizeRelV relativeFrom="page">
              <wp14:pctHeight>0</wp14:pctHeight>
            </wp14:sizeRelV>
          </wp:anchor>
        </w:drawing>
      </w:r>
    </w:p>
    <w:p w14:paraId="524EE565" w14:textId="09ECF74A" w:rsidR="003C50BA" w:rsidRDefault="003C50BA">
      <w:pPr>
        <w:rPr>
          <w:b/>
        </w:rPr>
      </w:pPr>
    </w:p>
    <w:p w14:paraId="58D887FF" w14:textId="6FABFA55" w:rsidR="003C50BA" w:rsidRDefault="003C50BA">
      <w:pPr>
        <w:rPr>
          <w:b/>
        </w:rPr>
      </w:pPr>
    </w:p>
    <w:p w14:paraId="7B07DB68" w14:textId="03BC7D93" w:rsidR="003C50BA" w:rsidRDefault="003C50BA" w:rsidP="003C50BA">
      <w:pPr>
        <w:rPr>
          <w:b/>
          <w:noProof/>
        </w:rPr>
      </w:pPr>
    </w:p>
    <w:p w14:paraId="7A4DEEBE" w14:textId="5E337C70" w:rsidR="003C50BA" w:rsidRDefault="003C50BA" w:rsidP="003C50BA">
      <w:pPr>
        <w:rPr>
          <w:b/>
          <w:noProof/>
        </w:rPr>
      </w:pPr>
    </w:p>
    <w:p w14:paraId="3F8CFDA6" w14:textId="23298FB9" w:rsidR="003C50BA" w:rsidRDefault="003C50BA" w:rsidP="003C50BA">
      <w:pPr>
        <w:rPr>
          <w:b/>
          <w:noProof/>
        </w:rPr>
      </w:pPr>
    </w:p>
    <w:p w14:paraId="5257232C" w14:textId="506F909B" w:rsidR="003C50BA" w:rsidRDefault="003C50BA" w:rsidP="003C50BA">
      <w:pPr>
        <w:rPr>
          <w:b/>
          <w:noProof/>
        </w:rPr>
      </w:pPr>
    </w:p>
    <w:p w14:paraId="6BC85DE2" w14:textId="6BEF3FFE" w:rsidR="003C50BA" w:rsidRDefault="003C50BA" w:rsidP="003C50BA">
      <w:pPr>
        <w:rPr>
          <w:b/>
          <w:noProof/>
        </w:rPr>
      </w:pPr>
    </w:p>
    <w:p w14:paraId="5DCE46F2" w14:textId="77777777" w:rsidR="003C50BA" w:rsidRDefault="003C50BA" w:rsidP="003C50BA">
      <w:pPr>
        <w:rPr>
          <w:b/>
          <w:noProof/>
        </w:rPr>
      </w:pPr>
    </w:p>
    <w:p w14:paraId="74B53CEC" w14:textId="77777777" w:rsidR="003C50BA" w:rsidRDefault="003C50BA" w:rsidP="003C50BA">
      <w:pPr>
        <w:rPr>
          <w:b/>
          <w:noProof/>
        </w:rPr>
      </w:pPr>
    </w:p>
    <w:p w14:paraId="5BF7FBA4" w14:textId="33019A51" w:rsidR="003C50BA" w:rsidRDefault="006A0438" w:rsidP="003C50BA">
      <w:pPr>
        <w:rPr>
          <w:b/>
          <w:noProof/>
        </w:rPr>
      </w:pPr>
      <w:r>
        <w:rPr>
          <w:noProof/>
          <w:lang w:eastAsia="en-GB"/>
        </w:rPr>
        <mc:AlternateContent>
          <mc:Choice Requires="wps">
            <w:drawing>
              <wp:anchor distT="0" distB="0" distL="114300" distR="114300" simplePos="0" relativeHeight="251681806" behindDoc="0" locked="0" layoutInCell="1" allowOverlap="1" wp14:anchorId="45CB07E8" wp14:editId="70BE6CF1">
                <wp:simplePos x="0" y="0"/>
                <wp:positionH relativeFrom="margin">
                  <wp:posOffset>1248791</wp:posOffset>
                </wp:positionH>
                <wp:positionV relativeFrom="paragraph">
                  <wp:posOffset>227330</wp:posOffset>
                </wp:positionV>
                <wp:extent cx="3236976" cy="3108960"/>
                <wp:effectExtent l="0" t="0" r="20955" b="15240"/>
                <wp:wrapNone/>
                <wp:docPr id="3" name="Text Box 3"/>
                <wp:cNvGraphicFramePr/>
                <a:graphic xmlns:a="http://schemas.openxmlformats.org/drawingml/2006/main">
                  <a:graphicData uri="http://schemas.microsoft.com/office/word/2010/wordprocessingShape">
                    <wps:wsp>
                      <wps:cNvSpPr txBox="1"/>
                      <wps:spPr>
                        <a:xfrm>
                          <a:off x="0" y="0"/>
                          <a:ext cx="3236976" cy="3108960"/>
                        </a:xfrm>
                        <a:prstGeom prst="rect">
                          <a:avLst/>
                        </a:prstGeom>
                        <a:solidFill>
                          <a:schemeClr val="lt1"/>
                        </a:solidFill>
                        <a:ln w="6350">
                          <a:solidFill>
                            <a:prstClr val="black"/>
                          </a:solidFill>
                        </a:ln>
                      </wps:spPr>
                      <wps:txbx>
                        <w:txbxContent>
                          <w:p w14:paraId="77D15063" w14:textId="77777777" w:rsidR="006A0438" w:rsidRPr="005B7B21" w:rsidRDefault="006A0438" w:rsidP="006A0438">
                            <w:pPr>
                              <w:rPr>
                                <w:rFonts w:ascii="Bradley Hand ITC" w:hAnsi="Bradley Hand ITC"/>
                                <w:b/>
                                <w:bCs/>
                                <w:color w:val="00B050"/>
                                <w:sz w:val="20"/>
                                <w:szCs w:val="20"/>
                              </w:rPr>
                            </w:pPr>
                            <w:r w:rsidRPr="005B7B21">
                              <w:rPr>
                                <w:rFonts w:ascii="Bradley Hand ITC" w:hAnsi="Bradley Hand ITC"/>
                                <w:b/>
                                <w:bCs/>
                                <w:color w:val="00B050"/>
                                <w:sz w:val="20"/>
                                <w:szCs w:val="20"/>
                              </w:rPr>
                              <w:t>Rosettes at achievement assembly were presented to:</w:t>
                            </w:r>
                          </w:p>
                          <w:p w14:paraId="3405CF64" w14:textId="47992778" w:rsidR="006A0438" w:rsidRPr="005B7B21" w:rsidRDefault="006A0438" w:rsidP="006A0438">
                            <w:pPr>
                              <w:rPr>
                                <w:rFonts w:ascii="Bradley Hand ITC" w:hAnsi="Bradley Hand ITC"/>
                                <w:b/>
                                <w:bCs/>
                                <w:sz w:val="20"/>
                                <w:szCs w:val="20"/>
                                <w:u w:val="single"/>
                              </w:rPr>
                            </w:pPr>
                            <w:r w:rsidRPr="005B7B21">
                              <w:rPr>
                                <w:rFonts w:ascii="Bradley Hand ITC" w:hAnsi="Bradley Hand ITC"/>
                                <w:b/>
                                <w:bCs/>
                                <w:sz w:val="20"/>
                                <w:szCs w:val="20"/>
                                <w:u w:val="single"/>
                              </w:rPr>
                              <w:t>Friday 17</w:t>
                            </w:r>
                            <w:r w:rsidRPr="005B7B21">
                              <w:rPr>
                                <w:rFonts w:ascii="Bradley Hand ITC" w:hAnsi="Bradley Hand ITC"/>
                                <w:b/>
                                <w:bCs/>
                                <w:sz w:val="20"/>
                                <w:szCs w:val="20"/>
                                <w:u w:val="single"/>
                                <w:vertAlign w:val="superscript"/>
                              </w:rPr>
                              <w:t>th</w:t>
                            </w:r>
                            <w:r w:rsidRPr="005B7B21">
                              <w:rPr>
                                <w:rFonts w:ascii="Bradley Hand ITC" w:hAnsi="Bradley Hand ITC"/>
                                <w:b/>
                                <w:bCs/>
                                <w:sz w:val="20"/>
                                <w:szCs w:val="20"/>
                                <w:u w:val="single"/>
                              </w:rPr>
                              <w:t xml:space="preserve"> September 2021</w:t>
                            </w:r>
                          </w:p>
                          <w:p w14:paraId="5DF20F9C" w14:textId="61330E52"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Toucan: </w:t>
                            </w:r>
                            <w:r w:rsidR="004F0487">
                              <w:rPr>
                                <w:rFonts w:ascii="Bradley Hand ITC" w:hAnsi="Bradley Hand ITC"/>
                                <w:b/>
                                <w:bCs/>
                                <w:sz w:val="20"/>
                                <w:szCs w:val="20"/>
                              </w:rPr>
                              <w:t>Zari, Kyra</w:t>
                            </w:r>
                          </w:p>
                          <w:p w14:paraId="2A4DBD2C" w14:textId="757324FD" w:rsidR="006A0438" w:rsidRPr="005B7B21" w:rsidRDefault="004F0487" w:rsidP="006A0438">
                            <w:pPr>
                              <w:rPr>
                                <w:rFonts w:ascii="Bradley Hand ITC" w:hAnsi="Bradley Hand ITC"/>
                                <w:b/>
                                <w:bCs/>
                                <w:sz w:val="20"/>
                                <w:szCs w:val="20"/>
                              </w:rPr>
                            </w:pPr>
                            <w:r>
                              <w:rPr>
                                <w:rFonts w:ascii="Bradley Hand ITC" w:hAnsi="Bradley Hand ITC"/>
                                <w:b/>
                                <w:bCs/>
                                <w:sz w:val="20"/>
                                <w:szCs w:val="20"/>
                              </w:rPr>
                              <w:t>Hummingbird: Simon, Kacey</w:t>
                            </w:r>
                          </w:p>
                          <w:p w14:paraId="035F113D" w14:textId="55DD45BA"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Woodpecker: </w:t>
                            </w:r>
                            <w:r w:rsidR="006E692D" w:rsidRPr="005B7B21">
                              <w:rPr>
                                <w:rFonts w:ascii="Bradley Hand ITC" w:hAnsi="Bradley Hand ITC"/>
                                <w:b/>
                                <w:bCs/>
                                <w:sz w:val="20"/>
                                <w:szCs w:val="20"/>
                              </w:rPr>
                              <w:t>Musa, Sai</w:t>
                            </w:r>
                          </w:p>
                          <w:p w14:paraId="7124F2E0" w14:textId="4347538C"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Flamingo: </w:t>
                            </w:r>
                            <w:r w:rsidR="006E692D" w:rsidRPr="005B7B21">
                              <w:rPr>
                                <w:rFonts w:ascii="Bradley Hand ITC" w:hAnsi="Bradley Hand ITC"/>
                                <w:b/>
                                <w:bCs/>
                                <w:sz w:val="20"/>
                                <w:szCs w:val="20"/>
                              </w:rPr>
                              <w:t>Mustafa, Donny</w:t>
                            </w:r>
                          </w:p>
                          <w:p w14:paraId="3186718A" w14:textId="36A469FD"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Kookaburra: </w:t>
                            </w:r>
                            <w:r w:rsidR="006E692D" w:rsidRPr="005B7B21">
                              <w:rPr>
                                <w:rFonts w:ascii="Bradley Hand ITC" w:hAnsi="Bradley Hand ITC"/>
                                <w:b/>
                                <w:bCs/>
                                <w:sz w:val="20"/>
                                <w:szCs w:val="20"/>
                              </w:rPr>
                              <w:t>Lia, Daniel</w:t>
                            </w:r>
                          </w:p>
                          <w:p w14:paraId="0DBE7FD8" w14:textId="7B35DCD7"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Ostrich: </w:t>
                            </w:r>
                            <w:r w:rsidR="006E692D" w:rsidRPr="005B7B21">
                              <w:rPr>
                                <w:rFonts w:ascii="Bradley Hand ITC" w:hAnsi="Bradley Hand ITC"/>
                                <w:b/>
                                <w:bCs/>
                                <w:sz w:val="20"/>
                                <w:szCs w:val="20"/>
                              </w:rPr>
                              <w:t>Layla, Maya</w:t>
                            </w:r>
                          </w:p>
                          <w:p w14:paraId="603B4A99" w14:textId="0C6A51BD"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Wren: </w:t>
                            </w:r>
                            <w:r w:rsidR="006E692D" w:rsidRPr="005B7B21">
                              <w:rPr>
                                <w:rFonts w:ascii="Bradley Hand ITC" w:hAnsi="Bradley Hand ITC"/>
                                <w:b/>
                                <w:bCs/>
                                <w:sz w:val="20"/>
                                <w:szCs w:val="20"/>
                              </w:rPr>
                              <w:t>Anakae, Gabriel</w:t>
                            </w:r>
                          </w:p>
                          <w:p w14:paraId="5DA9B436" w14:textId="72CB01B8"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Gosling: </w:t>
                            </w:r>
                            <w:r w:rsidR="006E692D" w:rsidRPr="005B7B21">
                              <w:rPr>
                                <w:rFonts w:ascii="Bradley Hand ITC" w:hAnsi="Bradley Hand ITC"/>
                                <w:b/>
                                <w:bCs/>
                                <w:sz w:val="20"/>
                                <w:szCs w:val="20"/>
                              </w:rPr>
                              <w:t>Leela, Kend</w:t>
                            </w:r>
                            <w:r w:rsidR="005B7B21" w:rsidRPr="005B7B21">
                              <w:rPr>
                                <w:rFonts w:ascii="Bradley Hand ITC" w:hAnsi="Bradley Hand ITC"/>
                                <w:b/>
                                <w:bCs/>
                                <w:sz w:val="20"/>
                                <w:szCs w:val="20"/>
                              </w:rPr>
                              <w:t>r</w:t>
                            </w:r>
                            <w:r w:rsidR="006E692D" w:rsidRPr="005B7B21">
                              <w:rPr>
                                <w:rFonts w:ascii="Bradley Hand ITC" w:hAnsi="Bradley Hand ITC"/>
                                <w:b/>
                                <w:bCs/>
                                <w:sz w:val="20"/>
                                <w:szCs w:val="20"/>
                              </w:rPr>
                              <w:t>a</w:t>
                            </w:r>
                          </w:p>
                          <w:p w14:paraId="52735348" w14:textId="1D44017A" w:rsidR="006A0438" w:rsidRPr="005B7B21" w:rsidRDefault="00E07D49" w:rsidP="006A0438">
                            <w:pPr>
                              <w:rPr>
                                <w:b/>
                                <w:bCs/>
                                <w:sz w:val="20"/>
                                <w:szCs w:val="20"/>
                              </w:rPr>
                            </w:pPr>
                            <w:r>
                              <w:rPr>
                                <w:rFonts w:ascii="Bradley Hand ITC" w:hAnsi="Bradley Hand ITC"/>
                                <w:b/>
                                <w:bCs/>
                                <w:sz w:val="20"/>
                                <w:szCs w:val="20"/>
                              </w:rPr>
                              <w:t>The Aviary: Finley, Robynn</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07E8" id="Text Box 3" o:spid="_x0000_s1029" type="#_x0000_t202" style="position:absolute;margin-left:98.35pt;margin-top:17.9pt;width:254.9pt;height:244.8pt;z-index:2516818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" fillcolor="white [3201]" strokeweight=".5pt">
                <v:textbox>
                  <w:txbxContent>
                    <w:p w14:paraId="77D15063" w14:textId="77777777" w:rsidR="006A0438" w:rsidRPr="005B7B21" w:rsidRDefault="006A0438" w:rsidP="006A0438">
                      <w:pPr>
                        <w:rPr>
                          <w:rFonts w:ascii="Bradley Hand ITC" w:hAnsi="Bradley Hand ITC"/>
                          <w:b/>
                          <w:bCs/>
                          <w:color w:val="00B050"/>
                          <w:sz w:val="20"/>
                          <w:szCs w:val="20"/>
                        </w:rPr>
                      </w:pPr>
                      <w:r w:rsidRPr="005B7B21">
                        <w:rPr>
                          <w:rFonts w:ascii="Bradley Hand ITC" w:hAnsi="Bradley Hand ITC"/>
                          <w:b/>
                          <w:bCs/>
                          <w:color w:val="00B050"/>
                          <w:sz w:val="20"/>
                          <w:szCs w:val="20"/>
                        </w:rPr>
                        <w:t>Rosettes at achievement assembly were presented to:</w:t>
                      </w:r>
                    </w:p>
                    <w:p w14:paraId="3405CF64" w14:textId="47992778" w:rsidR="006A0438" w:rsidRPr="005B7B21" w:rsidRDefault="006A0438" w:rsidP="006A0438">
                      <w:pPr>
                        <w:rPr>
                          <w:rFonts w:ascii="Bradley Hand ITC" w:hAnsi="Bradley Hand ITC"/>
                          <w:b/>
                          <w:bCs/>
                          <w:sz w:val="20"/>
                          <w:szCs w:val="20"/>
                          <w:u w:val="single"/>
                        </w:rPr>
                      </w:pPr>
                      <w:r w:rsidRPr="005B7B21">
                        <w:rPr>
                          <w:rFonts w:ascii="Bradley Hand ITC" w:hAnsi="Bradley Hand ITC"/>
                          <w:b/>
                          <w:bCs/>
                          <w:sz w:val="20"/>
                          <w:szCs w:val="20"/>
                          <w:u w:val="single"/>
                        </w:rPr>
                        <w:t>Friday 17</w:t>
                      </w:r>
                      <w:r w:rsidRPr="005B7B21">
                        <w:rPr>
                          <w:rFonts w:ascii="Bradley Hand ITC" w:hAnsi="Bradley Hand ITC"/>
                          <w:b/>
                          <w:bCs/>
                          <w:sz w:val="20"/>
                          <w:szCs w:val="20"/>
                          <w:u w:val="single"/>
                          <w:vertAlign w:val="superscript"/>
                        </w:rPr>
                        <w:t>th</w:t>
                      </w:r>
                      <w:r w:rsidRPr="005B7B21">
                        <w:rPr>
                          <w:rFonts w:ascii="Bradley Hand ITC" w:hAnsi="Bradley Hand ITC"/>
                          <w:b/>
                          <w:bCs/>
                          <w:sz w:val="20"/>
                          <w:szCs w:val="20"/>
                          <w:u w:val="single"/>
                        </w:rPr>
                        <w:t xml:space="preserve"> September 2021</w:t>
                      </w:r>
                    </w:p>
                    <w:p w14:paraId="5DF20F9C" w14:textId="61330E52"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Toucan: </w:t>
                      </w:r>
                      <w:r w:rsidR="004F0487">
                        <w:rPr>
                          <w:rFonts w:ascii="Bradley Hand ITC" w:hAnsi="Bradley Hand ITC"/>
                          <w:b/>
                          <w:bCs/>
                          <w:sz w:val="20"/>
                          <w:szCs w:val="20"/>
                        </w:rPr>
                        <w:t>Zari, Kyra</w:t>
                      </w:r>
                    </w:p>
                    <w:p w14:paraId="2A4DBD2C" w14:textId="757324FD" w:rsidR="006A0438" w:rsidRPr="005B7B21" w:rsidRDefault="004F0487" w:rsidP="006A0438">
                      <w:pPr>
                        <w:rPr>
                          <w:rFonts w:ascii="Bradley Hand ITC" w:hAnsi="Bradley Hand ITC"/>
                          <w:b/>
                          <w:bCs/>
                          <w:sz w:val="20"/>
                          <w:szCs w:val="20"/>
                        </w:rPr>
                      </w:pPr>
                      <w:r>
                        <w:rPr>
                          <w:rFonts w:ascii="Bradley Hand ITC" w:hAnsi="Bradley Hand ITC"/>
                          <w:b/>
                          <w:bCs/>
                          <w:sz w:val="20"/>
                          <w:szCs w:val="20"/>
                        </w:rPr>
                        <w:t>Hummingbird: Simon, Kacey</w:t>
                      </w:r>
                    </w:p>
                    <w:p w14:paraId="035F113D" w14:textId="55DD45BA"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Woodpecker: </w:t>
                      </w:r>
                      <w:r w:rsidR="006E692D" w:rsidRPr="005B7B21">
                        <w:rPr>
                          <w:rFonts w:ascii="Bradley Hand ITC" w:hAnsi="Bradley Hand ITC"/>
                          <w:b/>
                          <w:bCs/>
                          <w:sz w:val="20"/>
                          <w:szCs w:val="20"/>
                        </w:rPr>
                        <w:t>Musa, Sai</w:t>
                      </w:r>
                    </w:p>
                    <w:p w14:paraId="7124F2E0" w14:textId="4347538C"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Flamingo: </w:t>
                      </w:r>
                      <w:r w:rsidR="006E692D" w:rsidRPr="005B7B21">
                        <w:rPr>
                          <w:rFonts w:ascii="Bradley Hand ITC" w:hAnsi="Bradley Hand ITC"/>
                          <w:b/>
                          <w:bCs/>
                          <w:sz w:val="20"/>
                          <w:szCs w:val="20"/>
                        </w:rPr>
                        <w:t>Mustafa, Donny</w:t>
                      </w:r>
                    </w:p>
                    <w:p w14:paraId="3186718A" w14:textId="36A469FD"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Kookaburra: </w:t>
                      </w:r>
                      <w:r w:rsidR="006E692D" w:rsidRPr="005B7B21">
                        <w:rPr>
                          <w:rFonts w:ascii="Bradley Hand ITC" w:hAnsi="Bradley Hand ITC"/>
                          <w:b/>
                          <w:bCs/>
                          <w:sz w:val="20"/>
                          <w:szCs w:val="20"/>
                        </w:rPr>
                        <w:t>Lia, Daniel</w:t>
                      </w:r>
                    </w:p>
                    <w:p w14:paraId="0DBE7FD8" w14:textId="7B35DCD7"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Ostrich: </w:t>
                      </w:r>
                      <w:r w:rsidR="006E692D" w:rsidRPr="005B7B21">
                        <w:rPr>
                          <w:rFonts w:ascii="Bradley Hand ITC" w:hAnsi="Bradley Hand ITC"/>
                          <w:b/>
                          <w:bCs/>
                          <w:sz w:val="20"/>
                          <w:szCs w:val="20"/>
                        </w:rPr>
                        <w:t>Layla, Maya</w:t>
                      </w:r>
                    </w:p>
                    <w:p w14:paraId="603B4A99" w14:textId="0C6A51BD"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Wren: </w:t>
                      </w:r>
                      <w:r w:rsidR="006E692D" w:rsidRPr="005B7B21">
                        <w:rPr>
                          <w:rFonts w:ascii="Bradley Hand ITC" w:hAnsi="Bradley Hand ITC"/>
                          <w:b/>
                          <w:bCs/>
                          <w:sz w:val="20"/>
                          <w:szCs w:val="20"/>
                        </w:rPr>
                        <w:t>Anakae, Gabriel</w:t>
                      </w:r>
                    </w:p>
                    <w:p w14:paraId="5DA9B436" w14:textId="72CB01B8" w:rsidR="006A0438" w:rsidRPr="005B7B21" w:rsidRDefault="006A0438" w:rsidP="006A0438">
                      <w:pPr>
                        <w:rPr>
                          <w:rFonts w:ascii="Bradley Hand ITC" w:hAnsi="Bradley Hand ITC"/>
                          <w:b/>
                          <w:bCs/>
                          <w:sz w:val="20"/>
                          <w:szCs w:val="20"/>
                        </w:rPr>
                      </w:pPr>
                      <w:r w:rsidRPr="005B7B21">
                        <w:rPr>
                          <w:rFonts w:ascii="Bradley Hand ITC" w:hAnsi="Bradley Hand ITC"/>
                          <w:b/>
                          <w:bCs/>
                          <w:sz w:val="20"/>
                          <w:szCs w:val="20"/>
                        </w:rPr>
                        <w:t xml:space="preserve">Gosling: </w:t>
                      </w:r>
                      <w:r w:rsidR="006E692D" w:rsidRPr="005B7B21">
                        <w:rPr>
                          <w:rFonts w:ascii="Bradley Hand ITC" w:hAnsi="Bradley Hand ITC"/>
                          <w:b/>
                          <w:bCs/>
                          <w:sz w:val="20"/>
                          <w:szCs w:val="20"/>
                        </w:rPr>
                        <w:t>Leela, Kend</w:t>
                      </w:r>
                      <w:r w:rsidR="005B7B21" w:rsidRPr="005B7B21">
                        <w:rPr>
                          <w:rFonts w:ascii="Bradley Hand ITC" w:hAnsi="Bradley Hand ITC"/>
                          <w:b/>
                          <w:bCs/>
                          <w:sz w:val="20"/>
                          <w:szCs w:val="20"/>
                        </w:rPr>
                        <w:t>r</w:t>
                      </w:r>
                      <w:r w:rsidR="006E692D" w:rsidRPr="005B7B21">
                        <w:rPr>
                          <w:rFonts w:ascii="Bradley Hand ITC" w:hAnsi="Bradley Hand ITC"/>
                          <w:b/>
                          <w:bCs/>
                          <w:sz w:val="20"/>
                          <w:szCs w:val="20"/>
                        </w:rPr>
                        <w:t>a</w:t>
                      </w:r>
                    </w:p>
                    <w:p w14:paraId="52735348" w14:textId="1D44017A" w:rsidR="006A0438" w:rsidRPr="005B7B21" w:rsidRDefault="00E07D49" w:rsidP="006A0438">
                      <w:pPr>
                        <w:rPr>
                          <w:b/>
                          <w:bCs/>
                          <w:sz w:val="20"/>
                          <w:szCs w:val="20"/>
                        </w:rPr>
                      </w:pPr>
                      <w:r>
                        <w:rPr>
                          <w:rFonts w:ascii="Bradley Hand ITC" w:hAnsi="Bradley Hand ITC"/>
                          <w:b/>
                          <w:bCs/>
                          <w:sz w:val="20"/>
                          <w:szCs w:val="20"/>
                        </w:rPr>
                        <w:t>The Aviary: Finley, Robynn</w:t>
                      </w:r>
                      <w:bookmarkStart w:id="1" w:name="_GoBack"/>
                      <w:bookmarkEnd w:id="1"/>
                    </w:p>
                  </w:txbxContent>
                </v:textbox>
                <w10:wrap anchorx="margin"/>
              </v:shape>
            </w:pict>
          </mc:Fallback>
        </mc:AlternateContent>
      </w:r>
    </w:p>
    <w:p w14:paraId="7D16D465" w14:textId="77777777" w:rsidR="003C50BA" w:rsidRDefault="003C50BA" w:rsidP="003C50BA">
      <w:pPr>
        <w:rPr>
          <w:b/>
          <w:noProof/>
        </w:rPr>
      </w:pPr>
    </w:p>
    <w:p w14:paraId="5F796A36" w14:textId="77777777" w:rsidR="003C50BA" w:rsidRDefault="003C50BA" w:rsidP="003C50BA">
      <w:pPr>
        <w:rPr>
          <w:b/>
          <w:noProof/>
        </w:rPr>
      </w:pPr>
    </w:p>
    <w:p w14:paraId="40747A61" w14:textId="77777777" w:rsidR="003C50BA" w:rsidRDefault="003C50BA" w:rsidP="003C50BA">
      <w:pPr>
        <w:rPr>
          <w:b/>
          <w:noProof/>
        </w:rPr>
      </w:pPr>
    </w:p>
    <w:p w14:paraId="22DBE1B8" w14:textId="77777777" w:rsidR="003C50BA" w:rsidRDefault="003C50BA" w:rsidP="003C50BA">
      <w:pPr>
        <w:rPr>
          <w:b/>
          <w:noProof/>
        </w:rPr>
      </w:pPr>
    </w:p>
    <w:p w14:paraId="06692C42" w14:textId="77777777" w:rsidR="003C50BA" w:rsidRDefault="003C50BA" w:rsidP="003C50BA">
      <w:pPr>
        <w:rPr>
          <w:b/>
          <w:noProof/>
        </w:rPr>
      </w:pPr>
    </w:p>
    <w:p w14:paraId="4DD565EF" w14:textId="77777777" w:rsidR="003C50BA" w:rsidRDefault="003C50BA" w:rsidP="003C50BA">
      <w:pPr>
        <w:rPr>
          <w:b/>
          <w:noProof/>
        </w:rPr>
      </w:pPr>
    </w:p>
    <w:p w14:paraId="397ACB6E" w14:textId="77777777" w:rsidR="003C50BA" w:rsidRDefault="003C50BA" w:rsidP="003C50BA">
      <w:pPr>
        <w:rPr>
          <w:b/>
          <w:noProof/>
        </w:rPr>
      </w:pPr>
    </w:p>
    <w:p w14:paraId="0B022D72" w14:textId="77777777" w:rsidR="003C50BA" w:rsidRDefault="003C50BA" w:rsidP="003C50BA">
      <w:pPr>
        <w:rPr>
          <w:b/>
          <w:noProof/>
        </w:rPr>
      </w:pPr>
    </w:p>
    <w:p w14:paraId="3387FA89" w14:textId="77777777" w:rsidR="003C50BA" w:rsidRDefault="003C50BA" w:rsidP="003C50BA">
      <w:pPr>
        <w:rPr>
          <w:b/>
          <w:noProof/>
        </w:rPr>
      </w:pPr>
    </w:p>
    <w:p w14:paraId="4925432C" w14:textId="77777777" w:rsidR="003C50BA" w:rsidRDefault="003C50BA" w:rsidP="003C50BA">
      <w:pPr>
        <w:rPr>
          <w:b/>
          <w:noProof/>
        </w:rPr>
      </w:pPr>
    </w:p>
    <w:p w14:paraId="429B653D" w14:textId="77777777" w:rsidR="003C50BA" w:rsidRDefault="003C50BA" w:rsidP="003C50BA">
      <w:pPr>
        <w:rPr>
          <w:b/>
          <w:noProof/>
        </w:rPr>
      </w:pPr>
    </w:p>
    <w:p w14:paraId="18766BF9" w14:textId="77777777" w:rsidR="003C50BA" w:rsidRDefault="003C50BA" w:rsidP="003C50BA">
      <w:pPr>
        <w:rPr>
          <w:b/>
          <w:noProof/>
        </w:rPr>
      </w:pPr>
    </w:p>
    <w:p w14:paraId="627B7D54" w14:textId="77777777" w:rsidR="003C50BA" w:rsidRDefault="003C50BA" w:rsidP="003C50BA">
      <w:pPr>
        <w:rPr>
          <w:b/>
          <w:noProof/>
        </w:rPr>
      </w:pPr>
    </w:p>
    <w:p w14:paraId="7BC8E322" w14:textId="77777777" w:rsidR="003C50BA" w:rsidRDefault="003C50BA" w:rsidP="003C50BA">
      <w:pPr>
        <w:rPr>
          <w:b/>
          <w:noProof/>
        </w:rPr>
      </w:pPr>
    </w:p>
    <w:p w14:paraId="7AC48CB7" w14:textId="77777777" w:rsidR="003C50BA" w:rsidRDefault="003C50BA" w:rsidP="003C50BA">
      <w:pPr>
        <w:rPr>
          <w:b/>
          <w:noProof/>
        </w:rPr>
      </w:pPr>
    </w:p>
    <w:p w14:paraId="6C4456A0" w14:textId="77777777" w:rsidR="003C50BA" w:rsidRDefault="003C50BA" w:rsidP="003C50BA">
      <w:pPr>
        <w:rPr>
          <w:b/>
          <w:noProof/>
        </w:rPr>
      </w:pPr>
    </w:p>
    <w:p w14:paraId="14005DE2" w14:textId="77777777" w:rsidR="003C50BA" w:rsidRDefault="003C50BA" w:rsidP="003C50BA">
      <w:pPr>
        <w:rPr>
          <w:b/>
          <w:noProof/>
        </w:rPr>
      </w:pPr>
    </w:p>
    <w:p w14:paraId="455EDB69" w14:textId="5698A0D5" w:rsidR="006C7CEF" w:rsidRPr="00C340DA" w:rsidRDefault="00E26C55" w:rsidP="002D306C">
      <w:r>
        <w:rPr>
          <w:noProof/>
          <w:lang w:eastAsia="en-GB"/>
        </w:rPr>
        <mc:AlternateContent>
          <mc:Choice Requires="wps">
            <w:drawing>
              <wp:anchor distT="0" distB="0" distL="114300" distR="114300" simplePos="0" relativeHeight="251658253" behindDoc="0" locked="0" layoutInCell="1" allowOverlap="1" wp14:anchorId="465AAAD1" wp14:editId="385EFF98">
                <wp:simplePos x="0" y="0"/>
                <wp:positionH relativeFrom="column">
                  <wp:posOffset>-243840</wp:posOffset>
                </wp:positionH>
                <wp:positionV relativeFrom="paragraph">
                  <wp:posOffset>441960</wp:posOffset>
                </wp:positionV>
                <wp:extent cx="6690360" cy="5753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67BCDE" w14:textId="687C0403"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56D2F"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A8A6E"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D5616"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AAAD1" id="Text Box 21" o:spid="_x0000_s1029" type="#_x0000_t202" style="position:absolute;margin-left:-19.2pt;margin-top:34.8pt;width:526.8pt;height:453pt;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" filled="f" stroked="f">
                <v:textbox style="mso-fit-shape-to-text:t">
                  <w:txbxContent>
                    <w:p w14:paraId="5367BCDE" w14:textId="687C0403"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56D2F"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A8A6E"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D5616" w14:textId="77777777" w:rsidR="00E26C55" w:rsidRPr="00E26C55" w:rsidRDefault="00E26C55" w:rsidP="00E26C5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86262">
        <w:rPr>
          <w:noProof/>
          <w:lang w:eastAsia="en-GB"/>
        </w:rPr>
        <mc:AlternateContent>
          <mc:Choice Requires="wps">
            <w:drawing>
              <wp:anchor distT="0" distB="0" distL="114300" distR="114300" simplePos="0" relativeHeight="251658243" behindDoc="0" locked="0" layoutInCell="1" allowOverlap="1" wp14:anchorId="62E6E123" wp14:editId="7FC10591">
                <wp:simplePos x="0" y="0"/>
                <wp:positionH relativeFrom="column">
                  <wp:posOffset>-228600</wp:posOffset>
                </wp:positionH>
                <wp:positionV relativeFrom="paragraph">
                  <wp:posOffset>432435</wp:posOffset>
                </wp:positionV>
                <wp:extent cx="6486525" cy="73247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E3F6FE" w14:textId="77777777" w:rsidR="00586262" w:rsidRDefault="005862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6E123" id="Text Box 5" o:spid="_x0000_s1030" type="#_x0000_t202" style="position:absolute;margin-left:-18pt;margin-top:34.05pt;width:510.75pt;height:576.7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" filled="f" stroked="f">
                <v:textbox style="mso-fit-shape-to-text:t">
                  <w:txbxContent>
                    <w:p w14:paraId="15E3F6FE" w14:textId="77777777" w:rsidR="00586262" w:rsidRDefault="00586262"/>
                  </w:txbxContent>
                </v:textbox>
              </v:shape>
            </w:pict>
          </mc:Fallback>
        </mc:AlternateContent>
      </w:r>
      <w:r w:rsidR="005738E3">
        <w:rPr>
          <w:noProof/>
          <w:lang w:eastAsia="en-GB"/>
        </w:rPr>
        <mc:AlternateContent>
          <mc:Choice Requires="wps">
            <w:drawing>
              <wp:anchor distT="0" distB="0" distL="114300" distR="114300" simplePos="0" relativeHeight="251658244" behindDoc="0" locked="0" layoutInCell="1" allowOverlap="1" wp14:anchorId="0B27765A" wp14:editId="6B43A5DC">
                <wp:simplePos x="0" y="0"/>
                <wp:positionH relativeFrom="column">
                  <wp:posOffset>3419475</wp:posOffset>
                </wp:positionH>
                <wp:positionV relativeFrom="paragraph">
                  <wp:posOffset>13970</wp:posOffset>
                </wp:positionV>
                <wp:extent cx="6486525" cy="7324725"/>
                <wp:effectExtent l="0" t="0" r="0" b="0"/>
                <wp:wrapNone/>
                <wp:docPr id="7" name="Text Box 7"/>
                <wp:cNvGraphicFramePr/>
                <a:graphic xmlns:a="http://schemas.openxmlformats.org/drawingml/2006/main">
                  <a:graphicData uri="http://schemas.microsoft.com/office/word/2010/wordprocessingShape">
                    <wps:wsp>
                      <wps:cNvSpPr txBox="1"/>
                      <wps:spPr>
                        <a:xfrm>
                          <a:off x="0" y="0"/>
                          <a:ext cx="6486525" cy="7324725"/>
                        </a:xfrm>
                        <a:prstGeom prst="rect">
                          <a:avLst/>
                        </a:prstGeom>
                        <a:noFill/>
                        <a:ln>
                          <a:noFill/>
                        </a:ln>
                      </wps:spPr>
                      <wps:txbx>
                        <w:txbxContent>
                          <w:p w14:paraId="0BEF3658" w14:textId="77777777" w:rsidR="005738E3" w:rsidRDefault="005738E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27765A" id="Text Box 7" o:spid="_x0000_s1031" type="#_x0000_t202" style="position:absolute;margin-left:269.25pt;margin-top:1.1pt;width:510.75pt;height:576.75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" filled="f" stroked="f">
                <v:textbox style="mso-fit-shape-to-text:t">
                  <w:txbxContent>
                    <w:p w14:paraId="0BEF3658" w14:textId="77777777" w:rsidR="005738E3" w:rsidRDefault="005738E3"/>
                  </w:txbxContent>
                </v:textbox>
              </v:shape>
            </w:pict>
          </mc:Fallback>
        </mc:AlternateContent>
      </w:r>
      <w:r w:rsidR="00357360">
        <w:rPr>
          <w:noProof/>
          <w:lang w:eastAsia="en-GB"/>
        </w:rPr>
        <mc:AlternateContent>
          <mc:Choice Requires="wps">
            <w:drawing>
              <wp:anchor distT="0" distB="0" distL="114300" distR="114300" simplePos="0" relativeHeight="251658246" behindDoc="0" locked="0" layoutInCell="1" allowOverlap="1" wp14:anchorId="7624D133" wp14:editId="09CF8470">
                <wp:simplePos x="0" y="0"/>
                <wp:positionH relativeFrom="column">
                  <wp:posOffset>-257175</wp:posOffset>
                </wp:positionH>
                <wp:positionV relativeFrom="paragraph">
                  <wp:posOffset>422910</wp:posOffset>
                </wp:positionV>
                <wp:extent cx="6705600" cy="5514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A853EA" w14:textId="77777777" w:rsidR="00357360" w:rsidRDefault="0035736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24D133" id="Text Box 9" o:spid="_x0000_s1032" type="#_x0000_t202" style="position:absolute;margin-left:-20.25pt;margin-top:33.3pt;width:528pt;height:434.25pt;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" filled="f" stroked="f">
                <v:textbox style="mso-fit-shape-to-text:t">
                  <w:txbxContent>
                    <w:p w14:paraId="27A853EA" w14:textId="77777777" w:rsidR="00357360" w:rsidRDefault="00357360"/>
                  </w:txbxContent>
                </v:textbox>
              </v:shape>
            </w:pict>
          </mc:Fallback>
        </mc:AlternateContent>
      </w:r>
      <w:r w:rsidR="003116FB">
        <w:rPr>
          <w:noProof/>
          <w:lang w:eastAsia="en-GB"/>
        </w:rPr>
        <mc:AlternateContent>
          <mc:Choice Requires="wps">
            <w:drawing>
              <wp:anchor distT="0" distB="0" distL="114300" distR="114300" simplePos="0" relativeHeight="251674638" behindDoc="0" locked="0" layoutInCell="1" allowOverlap="1" wp14:anchorId="0F1D9DD3" wp14:editId="0D7CE61C">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45B39" w14:textId="30FD7101" w:rsidR="003116FB" w:rsidRPr="003116FB" w:rsidRDefault="003116FB" w:rsidP="003116FB">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1D9DD3" id="_x0000_s1033" type="#_x0000_t202" style="position:absolute;margin-left:0;margin-top:0;width:2in;height:2in;z-index:25167463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PGIgIAAE4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W0bzxiICAABOBAAADgAAAAAAAAAAAAAAAAAuAgAAZHJzL2Uyb0RvYy54bWxQSwECLQAU&#10;AAYACAAAACEAS4kmzdYAAAAFAQAADwAAAAAAAAAAAAAAAAB8BAAAZHJzL2Rvd25yZXYueG1sUEsF&#10;BgAAAAAEAAQA8wAAAH8FAAAAAA==&#10;" filled="f" stroked="f">
                <v:textbox style="mso-fit-shape-to-text:t">
                  <w:txbxContent>
                    <w:p w14:paraId="28F45B39" w14:textId="30FD7101" w:rsidR="003116FB" w:rsidRPr="003116FB" w:rsidRDefault="003116FB" w:rsidP="003116FB">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6C7CEF" w:rsidRPr="00C340DA" w:rsidSect="002478F1">
      <w:headerReference w:type="default" r:id="rId21"/>
      <w:footerReference w:type="default" r:id="rId22"/>
      <w:pgSz w:w="11906" w:h="16838"/>
      <w:pgMar w:top="851"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B0992" w14:textId="77777777" w:rsidR="00616E5B" w:rsidRDefault="00616E5B" w:rsidP="00E70A0C">
      <w:pPr>
        <w:spacing w:after="0" w:line="240" w:lineRule="auto"/>
      </w:pPr>
      <w:r>
        <w:separator/>
      </w:r>
    </w:p>
  </w:endnote>
  <w:endnote w:type="continuationSeparator" w:id="0">
    <w:p w14:paraId="12C8A5E0" w14:textId="77777777" w:rsidR="00616E5B" w:rsidRDefault="00616E5B" w:rsidP="00E70A0C">
      <w:pPr>
        <w:spacing w:after="0" w:line="240" w:lineRule="auto"/>
      </w:pPr>
      <w:r>
        <w:continuationSeparator/>
      </w:r>
    </w:p>
  </w:endnote>
  <w:endnote w:type="continuationNotice" w:id="1">
    <w:p w14:paraId="586889F6" w14:textId="77777777" w:rsidR="00616E5B" w:rsidRDefault="00616E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B953" w14:textId="77777777" w:rsidR="002478F1" w:rsidRDefault="002478F1" w:rsidP="002478F1">
    <w:pPr>
      <w:pStyle w:val="Footer"/>
      <w:jc w:val="right"/>
    </w:pPr>
  </w:p>
  <w:p w14:paraId="56542DB1" w14:textId="77777777" w:rsidR="002478F1" w:rsidRDefault="002478F1" w:rsidP="002478F1">
    <w:pPr>
      <w:pStyle w:val="Footer"/>
      <w:jc w:val="right"/>
    </w:pPr>
  </w:p>
  <w:p w14:paraId="78A22AB0" w14:textId="40D9AC7E" w:rsidR="00E70A0C" w:rsidRDefault="00E70A0C" w:rsidP="002478F1">
    <w:pPr>
      <w:pStyle w:val="Footer"/>
      <w:jc w:val="right"/>
    </w:pPr>
    <w:r>
      <w:t>Newsletter</w:t>
    </w:r>
    <w:r w:rsidR="002F792B">
      <w:t xml:space="preserve"> </w:t>
    </w:r>
    <w:r w:rsidR="00EB4D8B">
      <w:t>2 17/09/21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24532" w14:textId="77777777" w:rsidR="00616E5B" w:rsidRDefault="00616E5B" w:rsidP="00E70A0C">
      <w:pPr>
        <w:spacing w:after="0" w:line="240" w:lineRule="auto"/>
      </w:pPr>
      <w:r>
        <w:separator/>
      </w:r>
    </w:p>
  </w:footnote>
  <w:footnote w:type="continuationSeparator" w:id="0">
    <w:p w14:paraId="3419901B" w14:textId="77777777" w:rsidR="00616E5B" w:rsidRDefault="00616E5B" w:rsidP="00E70A0C">
      <w:pPr>
        <w:spacing w:after="0" w:line="240" w:lineRule="auto"/>
      </w:pPr>
      <w:r>
        <w:continuationSeparator/>
      </w:r>
    </w:p>
  </w:footnote>
  <w:footnote w:type="continuationNotice" w:id="1">
    <w:p w14:paraId="255364E6" w14:textId="77777777" w:rsidR="00616E5B" w:rsidRDefault="00616E5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00FB" w14:textId="67A124CB" w:rsidR="00E70A0C" w:rsidRPr="00E70A0C" w:rsidRDefault="00E70A0C" w:rsidP="00E70A0C">
    <w:pPr>
      <w:pStyle w:val="Header"/>
      <w:jc w:val="center"/>
      <w:rPr>
        <w:b/>
        <w:bCs/>
        <w:color w:val="00B050"/>
        <w:sz w:val="52"/>
        <w:szCs w:val="52"/>
      </w:rPr>
    </w:pPr>
    <w:r w:rsidRPr="00E70A0C">
      <w:rPr>
        <w:b/>
        <w:bCs/>
        <w:noProof/>
        <w:color w:val="00B050"/>
        <w:sz w:val="52"/>
        <w:szCs w:val="52"/>
        <w:lang w:eastAsia="en-GB"/>
      </w:rPr>
      <w:drawing>
        <wp:anchor distT="0" distB="0" distL="114300" distR="114300" simplePos="0" relativeHeight="251658240" behindDoc="0" locked="0" layoutInCell="1" allowOverlap="1" wp14:anchorId="0C0A7B51" wp14:editId="1FA4A966">
          <wp:simplePos x="0" y="0"/>
          <wp:positionH relativeFrom="column">
            <wp:posOffset>-616527</wp:posOffset>
          </wp:positionH>
          <wp:positionV relativeFrom="paragraph">
            <wp:posOffset>-297815</wp:posOffset>
          </wp:positionV>
          <wp:extent cx="976745" cy="872836"/>
          <wp:effectExtent l="0" t="0" r="0" b="3810"/>
          <wp:wrapNone/>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8153" cy="883030"/>
                  </a:xfrm>
                  <a:prstGeom prst="rect">
                    <a:avLst/>
                  </a:prstGeom>
                  <a:noFill/>
                </pic:spPr>
              </pic:pic>
            </a:graphicData>
          </a:graphic>
          <wp14:sizeRelH relativeFrom="page">
            <wp14:pctWidth>0</wp14:pctWidth>
          </wp14:sizeRelH>
          <wp14:sizeRelV relativeFrom="page">
            <wp14:pctHeight>0</wp14:pctHeight>
          </wp14:sizeRelV>
        </wp:anchor>
      </w:drawing>
    </w:r>
    <w:r w:rsidR="008D582D">
      <w:rPr>
        <w:b/>
        <w:bCs/>
        <w:noProof/>
        <w:color w:val="00B050"/>
        <w:sz w:val="52"/>
        <w:szCs w:val="52"/>
      </w:rPr>
      <w:t>The Grove</w:t>
    </w:r>
    <w:r w:rsidRPr="00E70A0C">
      <w:rPr>
        <w:b/>
        <w:bCs/>
        <w:color w:val="00B050"/>
        <w:sz w:val="52"/>
        <w:szCs w:val="52"/>
      </w:rPr>
      <w:t xml:space="preserve"> Newsletter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46F"/>
    <w:multiLevelType w:val="hybridMultilevel"/>
    <w:tmpl w:val="58FA09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F1B4C"/>
    <w:multiLevelType w:val="hybridMultilevel"/>
    <w:tmpl w:val="EB36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968F4"/>
    <w:multiLevelType w:val="multilevel"/>
    <w:tmpl w:val="3E5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EF1C13"/>
    <w:multiLevelType w:val="hybridMultilevel"/>
    <w:tmpl w:val="82E89E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C53B11"/>
    <w:multiLevelType w:val="hybridMultilevel"/>
    <w:tmpl w:val="05307C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D41D47"/>
    <w:multiLevelType w:val="hybridMultilevel"/>
    <w:tmpl w:val="D6B8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772C1"/>
    <w:multiLevelType w:val="hybridMultilevel"/>
    <w:tmpl w:val="E20ECEA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EF486D"/>
    <w:multiLevelType w:val="hybridMultilevel"/>
    <w:tmpl w:val="A324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828A1"/>
    <w:multiLevelType w:val="hybridMultilevel"/>
    <w:tmpl w:val="52E46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2D7CC8"/>
    <w:multiLevelType w:val="hybridMultilevel"/>
    <w:tmpl w:val="AAB0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616B47"/>
    <w:multiLevelType w:val="hybridMultilevel"/>
    <w:tmpl w:val="3A7AB4BA"/>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9D474ED"/>
    <w:multiLevelType w:val="hybridMultilevel"/>
    <w:tmpl w:val="C226B6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5772F4"/>
    <w:multiLevelType w:val="hybridMultilevel"/>
    <w:tmpl w:val="043858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3B39CF"/>
    <w:multiLevelType w:val="hybridMultilevel"/>
    <w:tmpl w:val="7BD06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140A03"/>
    <w:multiLevelType w:val="hybridMultilevel"/>
    <w:tmpl w:val="777A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FD003C"/>
    <w:multiLevelType w:val="hybridMultilevel"/>
    <w:tmpl w:val="F5B47F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374AF8"/>
    <w:multiLevelType w:val="hybridMultilevel"/>
    <w:tmpl w:val="720236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687CD0"/>
    <w:multiLevelType w:val="hybridMultilevel"/>
    <w:tmpl w:val="1F0445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F01F08"/>
    <w:multiLevelType w:val="hybridMultilevel"/>
    <w:tmpl w:val="7AD4B824"/>
    <w:lvl w:ilvl="0" w:tplc="029209D6">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FD21E56"/>
    <w:multiLevelType w:val="hybridMultilevel"/>
    <w:tmpl w:val="0650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1B3608"/>
    <w:multiLevelType w:val="hybridMultilevel"/>
    <w:tmpl w:val="5D6089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5"/>
  </w:num>
  <w:num w:numId="3">
    <w:abstractNumId w:val="7"/>
  </w:num>
  <w:num w:numId="4">
    <w:abstractNumId w:val="6"/>
  </w:num>
  <w:num w:numId="5">
    <w:abstractNumId w:val="3"/>
  </w:num>
  <w:num w:numId="6">
    <w:abstractNumId w:val="1"/>
  </w:num>
  <w:num w:numId="7">
    <w:abstractNumId w:val="12"/>
  </w:num>
  <w:num w:numId="8">
    <w:abstractNumId w:val="18"/>
  </w:num>
  <w:num w:numId="9">
    <w:abstractNumId w:val="19"/>
  </w:num>
  <w:num w:numId="10">
    <w:abstractNumId w:val="4"/>
  </w:num>
  <w:num w:numId="11">
    <w:abstractNumId w:val="11"/>
  </w:num>
  <w:num w:numId="12">
    <w:abstractNumId w:val="14"/>
  </w:num>
  <w:num w:numId="13">
    <w:abstractNumId w:val="2"/>
  </w:num>
  <w:num w:numId="14">
    <w:abstractNumId w:val="20"/>
  </w:num>
  <w:num w:numId="15">
    <w:abstractNumId w:val="10"/>
  </w:num>
  <w:num w:numId="16">
    <w:abstractNumId w:val="0"/>
  </w:num>
  <w:num w:numId="17">
    <w:abstractNumId w:val="9"/>
  </w:num>
  <w:num w:numId="18">
    <w:abstractNumId w:val="8"/>
  </w:num>
  <w:num w:numId="19">
    <w:abstractNumId w:val="17"/>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hdrShapeDefaults>
    <o:shapedefaults v:ext="edit" spidmax="1495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A0C"/>
    <w:rsid w:val="000011BD"/>
    <w:rsid w:val="0000440E"/>
    <w:rsid w:val="00006C31"/>
    <w:rsid w:val="0000733A"/>
    <w:rsid w:val="00010ED4"/>
    <w:rsid w:val="000113C1"/>
    <w:rsid w:val="00011879"/>
    <w:rsid w:val="00015ABE"/>
    <w:rsid w:val="00022267"/>
    <w:rsid w:val="000233A6"/>
    <w:rsid w:val="00024DE0"/>
    <w:rsid w:val="0002631B"/>
    <w:rsid w:val="0002657A"/>
    <w:rsid w:val="0002747F"/>
    <w:rsid w:val="00027595"/>
    <w:rsid w:val="00027DB9"/>
    <w:rsid w:val="00033A00"/>
    <w:rsid w:val="0004102E"/>
    <w:rsid w:val="00043954"/>
    <w:rsid w:val="00045694"/>
    <w:rsid w:val="000470A7"/>
    <w:rsid w:val="00051C1E"/>
    <w:rsid w:val="000545A5"/>
    <w:rsid w:val="00062977"/>
    <w:rsid w:val="00071F7E"/>
    <w:rsid w:val="000727D4"/>
    <w:rsid w:val="000736BB"/>
    <w:rsid w:val="000771BE"/>
    <w:rsid w:val="00082AE3"/>
    <w:rsid w:val="000832B2"/>
    <w:rsid w:val="00084D7C"/>
    <w:rsid w:val="0008683D"/>
    <w:rsid w:val="00086D6A"/>
    <w:rsid w:val="000A2303"/>
    <w:rsid w:val="000A239C"/>
    <w:rsid w:val="000A272A"/>
    <w:rsid w:val="000A7249"/>
    <w:rsid w:val="000B259C"/>
    <w:rsid w:val="000B27F4"/>
    <w:rsid w:val="000B3D42"/>
    <w:rsid w:val="000B476C"/>
    <w:rsid w:val="000B5563"/>
    <w:rsid w:val="000C19F4"/>
    <w:rsid w:val="000C6524"/>
    <w:rsid w:val="000C7AE9"/>
    <w:rsid w:val="000C7E48"/>
    <w:rsid w:val="000D1FC4"/>
    <w:rsid w:val="000D4598"/>
    <w:rsid w:val="000D4976"/>
    <w:rsid w:val="000D7A16"/>
    <w:rsid w:val="000E10BB"/>
    <w:rsid w:val="000E2128"/>
    <w:rsid w:val="000E24FD"/>
    <w:rsid w:val="000E32BE"/>
    <w:rsid w:val="000F15E8"/>
    <w:rsid w:val="000F1CEC"/>
    <w:rsid w:val="000F2047"/>
    <w:rsid w:val="000F25CB"/>
    <w:rsid w:val="000F2B21"/>
    <w:rsid w:val="000F5FE6"/>
    <w:rsid w:val="00101805"/>
    <w:rsid w:val="00101B56"/>
    <w:rsid w:val="00102E7F"/>
    <w:rsid w:val="00103ED5"/>
    <w:rsid w:val="001041FE"/>
    <w:rsid w:val="001042AC"/>
    <w:rsid w:val="00105A8B"/>
    <w:rsid w:val="00111606"/>
    <w:rsid w:val="0011223C"/>
    <w:rsid w:val="001154E5"/>
    <w:rsid w:val="00115BF7"/>
    <w:rsid w:val="00116D85"/>
    <w:rsid w:val="00120421"/>
    <w:rsid w:val="001207D6"/>
    <w:rsid w:val="00124272"/>
    <w:rsid w:val="001249EF"/>
    <w:rsid w:val="00130E39"/>
    <w:rsid w:val="00136E80"/>
    <w:rsid w:val="0014280F"/>
    <w:rsid w:val="00143DD5"/>
    <w:rsid w:val="00144033"/>
    <w:rsid w:val="00144963"/>
    <w:rsid w:val="00153055"/>
    <w:rsid w:val="00155892"/>
    <w:rsid w:val="0016067D"/>
    <w:rsid w:val="00161D9F"/>
    <w:rsid w:val="00164EFC"/>
    <w:rsid w:val="00165572"/>
    <w:rsid w:val="001711E9"/>
    <w:rsid w:val="001712F4"/>
    <w:rsid w:val="00175622"/>
    <w:rsid w:val="001822D6"/>
    <w:rsid w:val="0018265F"/>
    <w:rsid w:val="00184CF8"/>
    <w:rsid w:val="00190000"/>
    <w:rsid w:val="00191995"/>
    <w:rsid w:val="001934A7"/>
    <w:rsid w:val="001A1677"/>
    <w:rsid w:val="001A213F"/>
    <w:rsid w:val="001A69CD"/>
    <w:rsid w:val="001A6B25"/>
    <w:rsid w:val="001A7179"/>
    <w:rsid w:val="001B2DF9"/>
    <w:rsid w:val="001B365E"/>
    <w:rsid w:val="001B4B24"/>
    <w:rsid w:val="001B53D2"/>
    <w:rsid w:val="001B5E3C"/>
    <w:rsid w:val="001C0079"/>
    <w:rsid w:val="001C05A9"/>
    <w:rsid w:val="001C1EC7"/>
    <w:rsid w:val="001C69D7"/>
    <w:rsid w:val="001C79F1"/>
    <w:rsid w:val="001D0686"/>
    <w:rsid w:val="001D3823"/>
    <w:rsid w:val="001D653B"/>
    <w:rsid w:val="001D6B6B"/>
    <w:rsid w:val="001E4666"/>
    <w:rsid w:val="001E4C03"/>
    <w:rsid w:val="001E4E69"/>
    <w:rsid w:val="001E652B"/>
    <w:rsid w:val="001E67C4"/>
    <w:rsid w:val="001F3469"/>
    <w:rsid w:val="0020143D"/>
    <w:rsid w:val="0020386E"/>
    <w:rsid w:val="00203DFB"/>
    <w:rsid w:val="00204DB9"/>
    <w:rsid w:val="002051EE"/>
    <w:rsid w:val="00205D94"/>
    <w:rsid w:val="002072DF"/>
    <w:rsid w:val="00207E9F"/>
    <w:rsid w:val="00210AFE"/>
    <w:rsid w:val="002117FB"/>
    <w:rsid w:val="002118F9"/>
    <w:rsid w:val="0021313B"/>
    <w:rsid w:val="0021522D"/>
    <w:rsid w:val="00216D93"/>
    <w:rsid w:val="002202E2"/>
    <w:rsid w:val="00223148"/>
    <w:rsid w:val="0022520F"/>
    <w:rsid w:val="002261EF"/>
    <w:rsid w:val="00227171"/>
    <w:rsid w:val="0023520F"/>
    <w:rsid w:val="002366B8"/>
    <w:rsid w:val="00241A1F"/>
    <w:rsid w:val="0024485F"/>
    <w:rsid w:val="002454DC"/>
    <w:rsid w:val="002478F1"/>
    <w:rsid w:val="002502F1"/>
    <w:rsid w:val="00251095"/>
    <w:rsid w:val="0025146A"/>
    <w:rsid w:val="00253E7B"/>
    <w:rsid w:val="00254BE3"/>
    <w:rsid w:val="00255F0D"/>
    <w:rsid w:val="002567BC"/>
    <w:rsid w:val="00256B78"/>
    <w:rsid w:val="0025744F"/>
    <w:rsid w:val="0026158A"/>
    <w:rsid w:val="002638B2"/>
    <w:rsid w:val="00265700"/>
    <w:rsid w:val="0026720F"/>
    <w:rsid w:val="00271BB9"/>
    <w:rsid w:val="00275890"/>
    <w:rsid w:val="00276DEB"/>
    <w:rsid w:val="0027751C"/>
    <w:rsid w:val="00283D57"/>
    <w:rsid w:val="00285DA0"/>
    <w:rsid w:val="00292EA2"/>
    <w:rsid w:val="0029354F"/>
    <w:rsid w:val="00293913"/>
    <w:rsid w:val="00294E58"/>
    <w:rsid w:val="00296E77"/>
    <w:rsid w:val="002A145F"/>
    <w:rsid w:val="002B2F7B"/>
    <w:rsid w:val="002C5AA7"/>
    <w:rsid w:val="002C607A"/>
    <w:rsid w:val="002C7016"/>
    <w:rsid w:val="002D1940"/>
    <w:rsid w:val="002D306C"/>
    <w:rsid w:val="002E01A8"/>
    <w:rsid w:val="002E02D0"/>
    <w:rsid w:val="002E0896"/>
    <w:rsid w:val="002E2A78"/>
    <w:rsid w:val="002E2C33"/>
    <w:rsid w:val="002E512A"/>
    <w:rsid w:val="002E64F9"/>
    <w:rsid w:val="002E7A98"/>
    <w:rsid w:val="002F1047"/>
    <w:rsid w:val="002F1A50"/>
    <w:rsid w:val="002F4AAD"/>
    <w:rsid w:val="002F4BBD"/>
    <w:rsid w:val="002F792B"/>
    <w:rsid w:val="00300565"/>
    <w:rsid w:val="00301A78"/>
    <w:rsid w:val="00302157"/>
    <w:rsid w:val="00305D7F"/>
    <w:rsid w:val="003116FB"/>
    <w:rsid w:val="00317302"/>
    <w:rsid w:val="0032157C"/>
    <w:rsid w:val="00323672"/>
    <w:rsid w:val="003256A8"/>
    <w:rsid w:val="00334A70"/>
    <w:rsid w:val="00340123"/>
    <w:rsid w:val="00341C02"/>
    <w:rsid w:val="0034695C"/>
    <w:rsid w:val="00350073"/>
    <w:rsid w:val="003529D9"/>
    <w:rsid w:val="00355A34"/>
    <w:rsid w:val="0035670D"/>
    <w:rsid w:val="00357360"/>
    <w:rsid w:val="00361FF9"/>
    <w:rsid w:val="003629DD"/>
    <w:rsid w:val="003630CE"/>
    <w:rsid w:val="00363AFB"/>
    <w:rsid w:val="00363C11"/>
    <w:rsid w:val="00363C78"/>
    <w:rsid w:val="00363E94"/>
    <w:rsid w:val="003709AE"/>
    <w:rsid w:val="00372EEF"/>
    <w:rsid w:val="00376203"/>
    <w:rsid w:val="003909BD"/>
    <w:rsid w:val="003914BD"/>
    <w:rsid w:val="003919B7"/>
    <w:rsid w:val="00391D77"/>
    <w:rsid w:val="00391DD3"/>
    <w:rsid w:val="0039416F"/>
    <w:rsid w:val="00395723"/>
    <w:rsid w:val="003A071A"/>
    <w:rsid w:val="003A2F17"/>
    <w:rsid w:val="003A631F"/>
    <w:rsid w:val="003A6CEE"/>
    <w:rsid w:val="003B27FD"/>
    <w:rsid w:val="003B553F"/>
    <w:rsid w:val="003B7710"/>
    <w:rsid w:val="003C50BA"/>
    <w:rsid w:val="003C626F"/>
    <w:rsid w:val="003C6F5E"/>
    <w:rsid w:val="003C77DF"/>
    <w:rsid w:val="003C784D"/>
    <w:rsid w:val="003C7CA6"/>
    <w:rsid w:val="003D0EEB"/>
    <w:rsid w:val="003D1003"/>
    <w:rsid w:val="003D2144"/>
    <w:rsid w:val="003D25E3"/>
    <w:rsid w:val="003D3B86"/>
    <w:rsid w:val="003D3E3B"/>
    <w:rsid w:val="003D521F"/>
    <w:rsid w:val="003D6B76"/>
    <w:rsid w:val="003E23B0"/>
    <w:rsid w:val="003E3A3F"/>
    <w:rsid w:val="003E43A4"/>
    <w:rsid w:val="003F1A45"/>
    <w:rsid w:val="003F29C4"/>
    <w:rsid w:val="003F2EA5"/>
    <w:rsid w:val="003F330D"/>
    <w:rsid w:val="003F60C9"/>
    <w:rsid w:val="00403A81"/>
    <w:rsid w:val="00403AA8"/>
    <w:rsid w:val="0040700D"/>
    <w:rsid w:val="00410B8C"/>
    <w:rsid w:val="00411327"/>
    <w:rsid w:val="004163BA"/>
    <w:rsid w:val="00420420"/>
    <w:rsid w:val="004223C5"/>
    <w:rsid w:val="00424143"/>
    <w:rsid w:val="00426EA1"/>
    <w:rsid w:val="0042774A"/>
    <w:rsid w:val="004311FD"/>
    <w:rsid w:val="00432086"/>
    <w:rsid w:val="00433989"/>
    <w:rsid w:val="0043639F"/>
    <w:rsid w:val="00442563"/>
    <w:rsid w:val="004425B0"/>
    <w:rsid w:val="00443063"/>
    <w:rsid w:val="00445493"/>
    <w:rsid w:val="0045296F"/>
    <w:rsid w:val="004558D5"/>
    <w:rsid w:val="00455E22"/>
    <w:rsid w:val="004616BB"/>
    <w:rsid w:val="00461F12"/>
    <w:rsid w:val="0046480C"/>
    <w:rsid w:val="00481CE4"/>
    <w:rsid w:val="00486530"/>
    <w:rsid w:val="00490EA8"/>
    <w:rsid w:val="00496A11"/>
    <w:rsid w:val="0049728E"/>
    <w:rsid w:val="004A1A61"/>
    <w:rsid w:val="004A43B0"/>
    <w:rsid w:val="004A5A80"/>
    <w:rsid w:val="004A6D94"/>
    <w:rsid w:val="004B0170"/>
    <w:rsid w:val="004B1D42"/>
    <w:rsid w:val="004B76A3"/>
    <w:rsid w:val="004B7F5E"/>
    <w:rsid w:val="004C588D"/>
    <w:rsid w:val="004C7D13"/>
    <w:rsid w:val="004D1E09"/>
    <w:rsid w:val="004D300C"/>
    <w:rsid w:val="004D7671"/>
    <w:rsid w:val="004D7946"/>
    <w:rsid w:val="004E2541"/>
    <w:rsid w:val="004E43ED"/>
    <w:rsid w:val="004E5D5D"/>
    <w:rsid w:val="004F0487"/>
    <w:rsid w:val="004F1726"/>
    <w:rsid w:val="004F3AF3"/>
    <w:rsid w:val="004F4DA5"/>
    <w:rsid w:val="004F533D"/>
    <w:rsid w:val="00501A69"/>
    <w:rsid w:val="00501E3F"/>
    <w:rsid w:val="00502247"/>
    <w:rsid w:val="00502590"/>
    <w:rsid w:val="00510CDF"/>
    <w:rsid w:val="00510E99"/>
    <w:rsid w:val="00511B54"/>
    <w:rsid w:val="00513354"/>
    <w:rsid w:val="0051475B"/>
    <w:rsid w:val="005157C4"/>
    <w:rsid w:val="00522AC3"/>
    <w:rsid w:val="00523AA6"/>
    <w:rsid w:val="00523B31"/>
    <w:rsid w:val="00524AAB"/>
    <w:rsid w:val="0052530B"/>
    <w:rsid w:val="00525EFB"/>
    <w:rsid w:val="00527CF8"/>
    <w:rsid w:val="00527F56"/>
    <w:rsid w:val="00533BB7"/>
    <w:rsid w:val="00533EDD"/>
    <w:rsid w:val="00535EF9"/>
    <w:rsid w:val="00536B87"/>
    <w:rsid w:val="00536FB8"/>
    <w:rsid w:val="0054462A"/>
    <w:rsid w:val="0054772A"/>
    <w:rsid w:val="005479D3"/>
    <w:rsid w:val="00547E73"/>
    <w:rsid w:val="00547ED0"/>
    <w:rsid w:val="00551BF2"/>
    <w:rsid w:val="00552A30"/>
    <w:rsid w:val="005554BC"/>
    <w:rsid w:val="005602BA"/>
    <w:rsid w:val="00561A3C"/>
    <w:rsid w:val="005652A2"/>
    <w:rsid w:val="0056550A"/>
    <w:rsid w:val="005666E5"/>
    <w:rsid w:val="005667D9"/>
    <w:rsid w:val="0057097F"/>
    <w:rsid w:val="00570F5F"/>
    <w:rsid w:val="00572457"/>
    <w:rsid w:val="005738E3"/>
    <w:rsid w:val="005739EF"/>
    <w:rsid w:val="0057500C"/>
    <w:rsid w:val="005827A4"/>
    <w:rsid w:val="00583170"/>
    <w:rsid w:val="00586262"/>
    <w:rsid w:val="00592563"/>
    <w:rsid w:val="00596E79"/>
    <w:rsid w:val="00597A9D"/>
    <w:rsid w:val="005A2357"/>
    <w:rsid w:val="005A4B33"/>
    <w:rsid w:val="005B0CE5"/>
    <w:rsid w:val="005B4F44"/>
    <w:rsid w:val="005B5896"/>
    <w:rsid w:val="005B7B21"/>
    <w:rsid w:val="005C2B25"/>
    <w:rsid w:val="005C4B2B"/>
    <w:rsid w:val="005C50B9"/>
    <w:rsid w:val="005C5DF1"/>
    <w:rsid w:val="005C646B"/>
    <w:rsid w:val="005D126D"/>
    <w:rsid w:val="005D182D"/>
    <w:rsid w:val="005D31C6"/>
    <w:rsid w:val="005D4E33"/>
    <w:rsid w:val="005D7FE4"/>
    <w:rsid w:val="005E197B"/>
    <w:rsid w:val="005E2E55"/>
    <w:rsid w:val="005E7831"/>
    <w:rsid w:val="005F08BD"/>
    <w:rsid w:val="005F51EE"/>
    <w:rsid w:val="005F60B0"/>
    <w:rsid w:val="00600236"/>
    <w:rsid w:val="00601FC7"/>
    <w:rsid w:val="0060281E"/>
    <w:rsid w:val="00605242"/>
    <w:rsid w:val="006124A3"/>
    <w:rsid w:val="00612CCB"/>
    <w:rsid w:val="00614F62"/>
    <w:rsid w:val="006151B3"/>
    <w:rsid w:val="0061618B"/>
    <w:rsid w:val="00616E5B"/>
    <w:rsid w:val="00622CC8"/>
    <w:rsid w:val="00630017"/>
    <w:rsid w:val="006302F6"/>
    <w:rsid w:val="006303B9"/>
    <w:rsid w:val="006323C0"/>
    <w:rsid w:val="00634867"/>
    <w:rsid w:val="0063613E"/>
    <w:rsid w:val="006406D9"/>
    <w:rsid w:val="00646EFB"/>
    <w:rsid w:val="00657CF6"/>
    <w:rsid w:val="00662065"/>
    <w:rsid w:val="0066213A"/>
    <w:rsid w:val="006666C2"/>
    <w:rsid w:val="00670C26"/>
    <w:rsid w:val="00670F01"/>
    <w:rsid w:val="00674E9F"/>
    <w:rsid w:val="0067698C"/>
    <w:rsid w:val="00676EF3"/>
    <w:rsid w:val="00681E19"/>
    <w:rsid w:val="006841B6"/>
    <w:rsid w:val="00686877"/>
    <w:rsid w:val="006917AE"/>
    <w:rsid w:val="00692313"/>
    <w:rsid w:val="0069686A"/>
    <w:rsid w:val="006A0438"/>
    <w:rsid w:val="006A250A"/>
    <w:rsid w:val="006A4A93"/>
    <w:rsid w:val="006A507F"/>
    <w:rsid w:val="006B0FF7"/>
    <w:rsid w:val="006B456E"/>
    <w:rsid w:val="006B6CE1"/>
    <w:rsid w:val="006C3F64"/>
    <w:rsid w:val="006C5DFE"/>
    <w:rsid w:val="006C6948"/>
    <w:rsid w:val="006C7CEF"/>
    <w:rsid w:val="006D081C"/>
    <w:rsid w:val="006D2599"/>
    <w:rsid w:val="006D74FE"/>
    <w:rsid w:val="006E0D15"/>
    <w:rsid w:val="006E551F"/>
    <w:rsid w:val="006E692D"/>
    <w:rsid w:val="006E6D1D"/>
    <w:rsid w:val="006F05DF"/>
    <w:rsid w:val="006F29BE"/>
    <w:rsid w:val="006F7A3F"/>
    <w:rsid w:val="00700CEC"/>
    <w:rsid w:val="00702373"/>
    <w:rsid w:val="00703A9D"/>
    <w:rsid w:val="007049EB"/>
    <w:rsid w:val="0070557A"/>
    <w:rsid w:val="007062C9"/>
    <w:rsid w:val="0070643D"/>
    <w:rsid w:val="00713DAD"/>
    <w:rsid w:val="007141B5"/>
    <w:rsid w:val="00716215"/>
    <w:rsid w:val="00716B70"/>
    <w:rsid w:val="00717972"/>
    <w:rsid w:val="007218B3"/>
    <w:rsid w:val="00721E14"/>
    <w:rsid w:val="00722CD9"/>
    <w:rsid w:val="00724688"/>
    <w:rsid w:val="00724E4E"/>
    <w:rsid w:val="00742A11"/>
    <w:rsid w:val="00745AF5"/>
    <w:rsid w:val="007462B6"/>
    <w:rsid w:val="0075041A"/>
    <w:rsid w:val="00750AAA"/>
    <w:rsid w:val="00750FA9"/>
    <w:rsid w:val="00752ACC"/>
    <w:rsid w:val="00753C8F"/>
    <w:rsid w:val="00754DD6"/>
    <w:rsid w:val="007635B2"/>
    <w:rsid w:val="0076415D"/>
    <w:rsid w:val="00764CA1"/>
    <w:rsid w:val="007650C9"/>
    <w:rsid w:val="00767C87"/>
    <w:rsid w:val="00772298"/>
    <w:rsid w:val="00774201"/>
    <w:rsid w:val="0077503B"/>
    <w:rsid w:val="0077551D"/>
    <w:rsid w:val="007772DC"/>
    <w:rsid w:val="00781F88"/>
    <w:rsid w:val="00783161"/>
    <w:rsid w:val="007847E9"/>
    <w:rsid w:val="00786CC4"/>
    <w:rsid w:val="00787D53"/>
    <w:rsid w:val="007948CC"/>
    <w:rsid w:val="00796F70"/>
    <w:rsid w:val="007A25EB"/>
    <w:rsid w:val="007A5085"/>
    <w:rsid w:val="007A62A0"/>
    <w:rsid w:val="007B02B8"/>
    <w:rsid w:val="007B5F74"/>
    <w:rsid w:val="007C25AE"/>
    <w:rsid w:val="007C3C99"/>
    <w:rsid w:val="007C6B4A"/>
    <w:rsid w:val="007C7AD9"/>
    <w:rsid w:val="007C7E1B"/>
    <w:rsid w:val="007D513F"/>
    <w:rsid w:val="007E1C55"/>
    <w:rsid w:val="007E23B0"/>
    <w:rsid w:val="007E5D9D"/>
    <w:rsid w:val="007F1574"/>
    <w:rsid w:val="007F592C"/>
    <w:rsid w:val="007F69B9"/>
    <w:rsid w:val="00802B9A"/>
    <w:rsid w:val="00803590"/>
    <w:rsid w:val="008118D0"/>
    <w:rsid w:val="00811DF1"/>
    <w:rsid w:val="00812616"/>
    <w:rsid w:val="0081377A"/>
    <w:rsid w:val="00813D93"/>
    <w:rsid w:val="00817B73"/>
    <w:rsid w:val="0082524A"/>
    <w:rsid w:val="00830401"/>
    <w:rsid w:val="0083269D"/>
    <w:rsid w:val="00832FA4"/>
    <w:rsid w:val="0083443E"/>
    <w:rsid w:val="00834EA5"/>
    <w:rsid w:val="0084093F"/>
    <w:rsid w:val="00841882"/>
    <w:rsid w:val="00842311"/>
    <w:rsid w:val="00847BBA"/>
    <w:rsid w:val="00847C08"/>
    <w:rsid w:val="008539C0"/>
    <w:rsid w:val="00854E1F"/>
    <w:rsid w:val="00862ABB"/>
    <w:rsid w:val="00863946"/>
    <w:rsid w:val="00865A20"/>
    <w:rsid w:val="00866070"/>
    <w:rsid w:val="0086678A"/>
    <w:rsid w:val="00870E53"/>
    <w:rsid w:val="008729D4"/>
    <w:rsid w:val="00873146"/>
    <w:rsid w:val="00874347"/>
    <w:rsid w:val="00880D07"/>
    <w:rsid w:val="00881B99"/>
    <w:rsid w:val="00882339"/>
    <w:rsid w:val="00885EAE"/>
    <w:rsid w:val="00885F3B"/>
    <w:rsid w:val="00892088"/>
    <w:rsid w:val="00892F4E"/>
    <w:rsid w:val="00893D5F"/>
    <w:rsid w:val="00894F85"/>
    <w:rsid w:val="00897EC7"/>
    <w:rsid w:val="008A1B18"/>
    <w:rsid w:val="008A5438"/>
    <w:rsid w:val="008B4316"/>
    <w:rsid w:val="008B56B1"/>
    <w:rsid w:val="008B732D"/>
    <w:rsid w:val="008C1BBD"/>
    <w:rsid w:val="008C3F9F"/>
    <w:rsid w:val="008C4D1E"/>
    <w:rsid w:val="008C618B"/>
    <w:rsid w:val="008D1C3E"/>
    <w:rsid w:val="008D1ECE"/>
    <w:rsid w:val="008D4776"/>
    <w:rsid w:val="008D48EA"/>
    <w:rsid w:val="008D4BBA"/>
    <w:rsid w:val="008D582D"/>
    <w:rsid w:val="008E08CF"/>
    <w:rsid w:val="008E0E9E"/>
    <w:rsid w:val="008E23C1"/>
    <w:rsid w:val="008E3213"/>
    <w:rsid w:val="008E33A0"/>
    <w:rsid w:val="008E3EA7"/>
    <w:rsid w:val="008E6034"/>
    <w:rsid w:val="008F07D4"/>
    <w:rsid w:val="008F3824"/>
    <w:rsid w:val="008F754E"/>
    <w:rsid w:val="00900B14"/>
    <w:rsid w:val="0090469F"/>
    <w:rsid w:val="00906C59"/>
    <w:rsid w:val="00907E81"/>
    <w:rsid w:val="009139BE"/>
    <w:rsid w:val="00913B25"/>
    <w:rsid w:val="00914D53"/>
    <w:rsid w:val="00917BBA"/>
    <w:rsid w:val="00923868"/>
    <w:rsid w:val="00924D67"/>
    <w:rsid w:val="00925145"/>
    <w:rsid w:val="00931E25"/>
    <w:rsid w:val="00932D56"/>
    <w:rsid w:val="009400EC"/>
    <w:rsid w:val="00942090"/>
    <w:rsid w:val="00943E0C"/>
    <w:rsid w:val="00945B27"/>
    <w:rsid w:val="00946C0D"/>
    <w:rsid w:val="00947FAB"/>
    <w:rsid w:val="009513BC"/>
    <w:rsid w:val="00955D90"/>
    <w:rsid w:val="00957E6B"/>
    <w:rsid w:val="009602D4"/>
    <w:rsid w:val="00963ED1"/>
    <w:rsid w:val="00965703"/>
    <w:rsid w:val="00967FD8"/>
    <w:rsid w:val="00971F99"/>
    <w:rsid w:val="009724F4"/>
    <w:rsid w:val="00975D80"/>
    <w:rsid w:val="00976D25"/>
    <w:rsid w:val="00980A4A"/>
    <w:rsid w:val="00983E41"/>
    <w:rsid w:val="00984F81"/>
    <w:rsid w:val="009875F0"/>
    <w:rsid w:val="0099321A"/>
    <w:rsid w:val="009933CE"/>
    <w:rsid w:val="00995CE9"/>
    <w:rsid w:val="009961F6"/>
    <w:rsid w:val="00996AAF"/>
    <w:rsid w:val="009A09CC"/>
    <w:rsid w:val="009A2624"/>
    <w:rsid w:val="009A4550"/>
    <w:rsid w:val="009A61E3"/>
    <w:rsid w:val="009A75BA"/>
    <w:rsid w:val="009A7A61"/>
    <w:rsid w:val="009B6440"/>
    <w:rsid w:val="009B6C0F"/>
    <w:rsid w:val="009C0643"/>
    <w:rsid w:val="009C7DB2"/>
    <w:rsid w:val="009D77F1"/>
    <w:rsid w:val="009E008C"/>
    <w:rsid w:val="009E3F90"/>
    <w:rsid w:val="009E5AE5"/>
    <w:rsid w:val="009E7A92"/>
    <w:rsid w:val="009F5BF3"/>
    <w:rsid w:val="009F62A1"/>
    <w:rsid w:val="009F7BF5"/>
    <w:rsid w:val="00A0191A"/>
    <w:rsid w:val="00A03291"/>
    <w:rsid w:val="00A07EDD"/>
    <w:rsid w:val="00A10612"/>
    <w:rsid w:val="00A11AC5"/>
    <w:rsid w:val="00A12019"/>
    <w:rsid w:val="00A14687"/>
    <w:rsid w:val="00A154A8"/>
    <w:rsid w:val="00A20D56"/>
    <w:rsid w:val="00A2575F"/>
    <w:rsid w:val="00A26751"/>
    <w:rsid w:val="00A27FBA"/>
    <w:rsid w:val="00A3345D"/>
    <w:rsid w:val="00A34076"/>
    <w:rsid w:val="00A40D4F"/>
    <w:rsid w:val="00A40DE0"/>
    <w:rsid w:val="00A411AA"/>
    <w:rsid w:val="00A42F10"/>
    <w:rsid w:val="00A43403"/>
    <w:rsid w:val="00A444DD"/>
    <w:rsid w:val="00A44945"/>
    <w:rsid w:val="00A44E70"/>
    <w:rsid w:val="00A513BF"/>
    <w:rsid w:val="00A5206C"/>
    <w:rsid w:val="00A534A4"/>
    <w:rsid w:val="00A53B36"/>
    <w:rsid w:val="00A54058"/>
    <w:rsid w:val="00A62F93"/>
    <w:rsid w:val="00A65591"/>
    <w:rsid w:val="00A672C2"/>
    <w:rsid w:val="00A7058F"/>
    <w:rsid w:val="00A70A98"/>
    <w:rsid w:val="00A70B9A"/>
    <w:rsid w:val="00A746DE"/>
    <w:rsid w:val="00A76AFF"/>
    <w:rsid w:val="00A809E3"/>
    <w:rsid w:val="00A81FAA"/>
    <w:rsid w:val="00A8253B"/>
    <w:rsid w:val="00A825E5"/>
    <w:rsid w:val="00A85114"/>
    <w:rsid w:val="00A908EE"/>
    <w:rsid w:val="00A94FB0"/>
    <w:rsid w:val="00A975C7"/>
    <w:rsid w:val="00AA6385"/>
    <w:rsid w:val="00AA7C4B"/>
    <w:rsid w:val="00AB0ECC"/>
    <w:rsid w:val="00AB191D"/>
    <w:rsid w:val="00AB3545"/>
    <w:rsid w:val="00AC039D"/>
    <w:rsid w:val="00AC28B4"/>
    <w:rsid w:val="00AC7285"/>
    <w:rsid w:val="00AD00BC"/>
    <w:rsid w:val="00AD6F2F"/>
    <w:rsid w:val="00AD7282"/>
    <w:rsid w:val="00AE098C"/>
    <w:rsid w:val="00AE0E96"/>
    <w:rsid w:val="00AE1823"/>
    <w:rsid w:val="00AE5EAF"/>
    <w:rsid w:val="00AE6F06"/>
    <w:rsid w:val="00AE7E6B"/>
    <w:rsid w:val="00AF0367"/>
    <w:rsid w:val="00AF0928"/>
    <w:rsid w:val="00AF4D87"/>
    <w:rsid w:val="00AF5A96"/>
    <w:rsid w:val="00B03900"/>
    <w:rsid w:val="00B03A00"/>
    <w:rsid w:val="00B03F70"/>
    <w:rsid w:val="00B16A7F"/>
    <w:rsid w:val="00B230DD"/>
    <w:rsid w:val="00B236E6"/>
    <w:rsid w:val="00B252F2"/>
    <w:rsid w:val="00B26033"/>
    <w:rsid w:val="00B3132F"/>
    <w:rsid w:val="00B328FE"/>
    <w:rsid w:val="00B32CB3"/>
    <w:rsid w:val="00B33915"/>
    <w:rsid w:val="00B3483C"/>
    <w:rsid w:val="00B35257"/>
    <w:rsid w:val="00B36E11"/>
    <w:rsid w:val="00B37A17"/>
    <w:rsid w:val="00B41DDE"/>
    <w:rsid w:val="00B4452F"/>
    <w:rsid w:val="00B4471A"/>
    <w:rsid w:val="00B46EFA"/>
    <w:rsid w:val="00B52934"/>
    <w:rsid w:val="00B57726"/>
    <w:rsid w:val="00B613A5"/>
    <w:rsid w:val="00B618B7"/>
    <w:rsid w:val="00B629BA"/>
    <w:rsid w:val="00B631FD"/>
    <w:rsid w:val="00B67AFF"/>
    <w:rsid w:val="00B75D3A"/>
    <w:rsid w:val="00B77918"/>
    <w:rsid w:val="00B80E02"/>
    <w:rsid w:val="00B81352"/>
    <w:rsid w:val="00B83245"/>
    <w:rsid w:val="00B92FFD"/>
    <w:rsid w:val="00BA33FD"/>
    <w:rsid w:val="00BA4D05"/>
    <w:rsid w:val="00BB3EC2"/>
    <w:rsid w:val="00BC157F"/>
    <w:rsid w:val="00BC545F"/>
    <w:rsid w:val="00BC578E"/>
    <w:rsid w:val="00BD3716"/>
    <w:rsid w:val="00BD61FF"/>
    <w:rsid w:val="00BE13C9"/>
    <w:rsid w:val="00BE53B4"/>
    <w:rsid w:val="00BF00EF"/>
    <w:rsid w:val="00BF21B4"/>
    <w:rsid w:val="00BF25BC"/>
    <w:rsid w:val="00BF5CEC"/>
    <w:rsid w:val="00C00A36"/>
    <w:rsid w:val="00C01348"/>
    <w:rsid w:val="00C03300"/>
    <w:rsid w:val="00C072B8"/>
    <w:rsid w:val="00C073E5"/>
    <w:rsid w:val="00C075AF"/>
    <w:rsid w:val="00C11744"/>
    <w:rsid w:val="00C13145"/>
    <w:rsid w:val="00C21F4B"/>
    <w:rsid w:val="00C30E9C"/>
    <w:rsid w:val="00C31279"/>
    <w:rsid w:val="00C322A7"/>
    <w:rsid w:val="00C32DF9"/>
    <w:rsid w:val="00C32E16"/>
    <w:rsid w:val="00C340DA"/>
    <w:rsid w:val="00C34142"/>
    <w:rsid w:val="00C3621E"/>
    <w:rsid w:val="00C3650F"/>
    <w:rsid w:val="00C40EE3"/>
    <w:rsid w:val="00C42F43"/>
    <w:rsid w:val="00C44098"/>
    <w:rsid w:val="00C507D3"/>
    <w:rsid w:val="00C561A9"/>
    <w:rsid w:val="00C570DB"/>
    <w:rsid w:val="00C619CE"/>
    <w:rsid w:val="00C61AD6"/>
    <w:rsid w:val="00C61B4E"/>
    <w:rsid w:val="00C65EFE"/>
    <w:rsid w:val="00C7077F"/>
    <w:rsid w:val="00C747CF"/>
    <w:rsid w:val="00C80F91"/>
    <w:rsid w:val="00C819EF"/>
    <w:rsid w:val="00C81CE6"/>
    <w:rsid w:val="00C82020"/>
    <w:rsid w:val="00C85806"/>
    <w:rsid w:val="00C9387C"/>
    <w:rsid w:val="00C95298"/>
    <w:rsid w:val="00C96970"/>
    <w:rsid w:val="00CA02CC"/>
    <w:rsid w:val="00CA1EC0"/>
    <w:rsid w:val="00CA25AD"/>
    <w:rsid w:val="00CA3726"/>
    <w:rsid w:val="00CA6535"/>
    <w:rsid w:val="00CA7D70"/>
    <w:rsid w:val="00CA7F93"/>
    <w:rsid w:val="00CB0288"/>
    <w:rsid w:val="00CB10DC"/>
    <w:rsid w:val="00CB25A1"/>
    <w:rsid w:val="00CB6F9B"/>
    <w:rsid w:val="00CD0CE4"/>
    <w:rsid w:val="00CD68B7"/>
    <w:rsid w:val="00CE2CAE"/>
    <w:rsid w:val="00CE4DFC"/>
    <w:rsid w:val="00CE5C93"/>
    <w:rsid w:val="00CE6A47"/>
    <w:rsid w:val="00CF0084"/>
    <w:rsid w:val="00CF0501"/>
    <w:rsid w:val="00CF1267"/>
    <w:rsid w:val="00CF336B"/>
    <w:rsid w:val="00CF3AF0"/>
    <w:rsid w:val="00CF5DB3"/>
    <w:rsid w:val="00CF663B"/>
    <w:rsid w:val="00CF6ECE"/>
    <w:rsid w:val="00D02326"/>
    <w:rsid w:val="00D027F1"/>
    <w:rsid w:val="00D02832"/>
    <w:rsid w:val="00D06A45"/>
    <w:rsid w:val="00D1162D"/>
    <w:rsid w:val="00D1272E"/>
    <w:rsid w:val="00D13E59"/>
    <w:rsid w:val="00D14D88"/>
    <w:rsid w:val="00D175A5"/>
    <w:rsid w:val="00D21FD2"/>
    <w:rsid w:val="00D21FE2"/>
    <w:rsid w:val="00D22174"/>
    <w:rsid w:val="00D22DB8"/>
    <w:rsid w:val="00D34D25"/>
    <w:rsid w:val="00D42A24"/>
    <w:rsid w:val="00D44703"/>
    <w:rsid w:val="00D46274"/>
    <w:rsid w:val="00D50445"/>
    <w:rsid w:val="00D516A3"/>
    <w:rsid w:val="00D521B7"/>
    <w:rsid w:val="00D54557"/>
    <w:rsid w:val="00D556E6"/>
    <w:rsid w:val="00D57A22"/>
    <w:rsid w:val="00D614D0"/>
    <w:rsid w:val="00D62249"/>
    <w:rsid w:val="00D65322"/>
    <w:rsid w:val="00D66E8C"/>
    <w:rsid w:val="00D704FE"/>
    <w:rsid w:val="00D7333B"/>
    <w:rsid w:val="00D76015"/>
    <w:rsid w:val="00D817E1"/>
    <w:rsid w:val="00D84941"/>
    <w:rsid w:val="00D85ABB"/>
    <w:rsid w:val="00D86E07"/>
    <w:rsid w:val="00D91D73"/>
    <w:rsid w:val="00D921F0"/>
    <w:rsid w:val="00D92618"/>
    <w:rsid w:val="00D943E6"/>
    <w:rsid w:val="00D94D2B"/>
    <w:rsid w:val="00D97600"/>
    <w:rsid w:val="00D97B2E"/>
    <w:rsid w:val="00DA2513"/>
    <w:rsid w:val="00DA2B2B"/>
    <w:rsid w:val="00DA6AEB"/>
    <w:rsid w:val="00DA712B"/>
    <w:rsid w:val="00DA778D"/>
    <w:rsid w:val="00DB087C"/>
    <w:rsid w:val="00DB56E2"/>
    <w:rsid w:val="00DB7C86"/>
    <w:rsid w:val="00DC3CDF"/>
    <w:rsid w:val="00DC58C6"/>
    <w:rsid w:val="00DC7EBB"/>
    <w:rsid w:val="00DD7305"/>
    <w:rsid w:val="00DE39B8"/>
    <w:rsid w:val="00DE4B82"/>
    <w:rsid w:val="00DE65E1"/>
    <w:rsid w:val="00DE7E1B"/>
    <w:rsid w:val="00DF13C2"/>
    <w:rsid w:val="00DF29CD"/>
    <w:rsid w:val="00DF46C9"/>
    <w:rsid w:val="00E01003"/>
    <w:rsid w:val="00E02ACB"/>
    <w:rsid w:val="00E03F4F"/>
    <w:rsid w:val="00E07CA8"/>
    <w:rsid w:val="00E07D49"/>
    <w:rsid w:val="00E11494"/>
    <w:rsid w:val="00E1473C"/>
    <w:rsid w:val="00E152B2"/>
    <w:rsid w:val="00E21C48"/>
    <w:rsid w:val="00E239A5"/>
    <w:rsid w:val="00E25613"/>
    <w:rsid w:val="00E264F7"/>
    <w:rsid w:val="00E26869"/>
    <w:rsid w:val="00E26C55"/>
    <w:rsid w:val="00E3162F"/>
    <w:rsid w:val="00E316DA"/>
    <w:rsid w:val="00E3368D"/>
    <w:rsid w:val="00E34811"/>
    <w:rsid w:val="00E40A77"/>
    <w:rsid w:val="00E41E8E"/>
    <w:rsid w:val="00E4202D"/>
    <w:rsid w:val="00E43110"/>
    <w:rsid w:val="00E455DC"/>
    <w:rsid w:val="00E47808"/>
    <w:rsid w:val="00E53B8A"/>
    <w:rsid w:val="00E54C44"/>
    <w:rsid w:val="00E55214"/>
    <w:rsid w:val="00E56216"/>
    <w:rsid w:val="00E617D0"/>
    <w:rsid w:val="00E61816"/>
    <w:rsid w:val="00E64994"/>
    <w:rsid w:val="00E651EB"/>
    <w:rsid w:val="00E661B8"/>
    <w:rsid w:val="00E662AF"/>
    <w:rsid w:val="00E66A79"/>
    <w:rsid w:val="00E70A0C"/>
    <w:rsid w:val="00E74EA4"/>
    <w:rsid w:val="00E762D4"/>
    <w:rsid w:val="00E76F8E"/>
    <w:rsid w:val="00E8167E"/>
    <w:rsid w:val="00E81835"/>
    <w:rsid w:val="00E8406F"/>
    <w:rsid w:val="00E84258"/>
    <w:rsid w:val="00E85E47"/>
    <w:rsid w:val="00E90A39"/>
    <w:rsid w:val="00E90FD5"/>
    <w:rsid w:val="00E95579"/>
    <w:rsid w:val="00E9696C"/>
    <w:rsid w:val="00E97C9C"/>
    <w:rsid w:val="00EA24F7"/>
    <w:rsid w:val="00EA2F0E"/>
    <w:rsid w:val="00EA6CC8"/>
    <w:rsid w:val="00EB43CA"/>
    <w:rsid w:val="00EB4D8B"/>
    <w:rsid w:val="00EC1146"/>
    <w:rsid w:val="00EC12A8"/>
    <w:rsid w:val="00EC36E0"/>
    <w:rsid w:val="00EC6061"/>
    <w:rsid w:val="00EC66E3"/>
    <w:rsid w:val="00EC783D"/>
    <w:rsid w:val="00EC7C03"/>
    <w:rsid w:val="00ED0EAF"/>
    <w:rsid w:val="00ED282A"/>
    <w:rsid w:val="00ED410B"/>
    <w:rsid w:val="00ED515D"/>
    <w:rsid w:val="00ED5C62"/>
    <w:rsid w:val="00ED7581"/>
    <w:rsid w:val="00ED76C7"/>
    <w:rsid w:val="00EE2465"/>
    <w:rsid w:val="00EE47D0"/>
    <w:rsid w:val="00EE5B20"/>
    <w:rsid w:val="00EE5C2E"/>
    <w:rsid w:val="00EE68CB"/>
    <w:rsid w:val="00EF0354"/>
    <w:rsid w:val="00EF36BF"/>
    <w:rsid w:val="00EF547F"/>
    <w:rsid w:val="00EF7B89"/>
    <w:rsid w:val="00F00417"/>
    <w:rsid w:val="00F0167F"/>
    <w:rsid w:val="00F02723"/>
    <w:rsid w:val="00F06C94"/>
    <w:rsid w:val="00F06D5D"/>
    <w:rsid w:val="00F07230"/>
    <w:rsid w:val="00F07EED"/>
    <w:rsid w:val="00F16FCC"/>
    <w:rsid w:val="00F17B6B"/>
    <w:rsid w:val="00F22F00"/>
    <w:rsid w:val="00F23EBC"/>
    <w:rsid w:val="00F25072"/>
    <w:rsid w:val="00F35F90"/>
    <w:rsid w:val="00F403AB"/>
    <w:rsid w:val="00F440BE"/>
    <w:rsid w:val="00F47D4B"/>
    <w:rsid w:val="00F51714"/>
    <w:rsid w:val="00F53379"/>
    <w:rsid w:val="00F551BF"/>
    <w:rsid w:val="00F618FC"/>
    <w:rsid w:val="00F63514"/>
    <w:rsid w:val="00F6463C"/>
    <w:rsid w:val="00F64E36"/>
    <w:rsid w:val="00F65BCC"/>
    <w:rsid w:val="00F67F94"/>
    <w:rsid w:val="00F702F0"/>
    <w:rsid w:val="00F71DEE"/>
    <w:rsid w:val="00F73806"/>
    <w:rsid w:val="00F77F21"/>
    <w:rsid w:val="00F8146F"/>
    <w:rsid w:val="00F83AE8"/>
    <w:rsid w:val="00F83D23"/>
    <w:rsid w:val="00F86879"/>
    <w:rsid w:val="00F86D23"/>
    <w:rsid w:val="00F901B4"/>
    <w:rsid w:val="00F90374"/>
    <w:rsid w:val="00F931ED"/>
    <w:rsid w:val="00F93A90"/>
    <w:rsid w:val="00F968AA"/>
    <w:rsid w:val="00FA1816"/>
    <w:rsid w:val="00FA31AA"/>
    <w:rsid w:val="00FA7993"/>
    <w:rsid w:val="00FA7CB9"/>
    <w:rsid w:val="00FB108C"/>
    <w:rsid w:val="00FB1854"/>
    <w:rsid w:val="00FB315F"/>
    <w:rsid w:val="00FB4B37"/>
    <w:rsid w:val="00FB5C1D"/>
    <w:rsid w:val="00FB6CBE"/>
    <w:rsid w:val="00FB7914"/>
    <w:rsid w:val="00FC2835"/>
    <w:rsid w:val="00FC302C"/>
    <w:rsid w:val="00FC5F33"/>
    <w:rsid w:val="00FD2ED3"/>
    <w:rsid w:val="00FD5D72"/>
    <w:rsid w:val="00FE0663"/>
    <w:rsid w:val="00FE2385"/>
    <w:rsid w:val="00FE25AA"/>
    <w:rsid w:val="00FE3F3F"/>
    <w:rsid w:val="00FF1006"/>
    <w:rsid w:val="00FF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A9BF5E6"/>
  <w15:chartTrackingRefBased/>
  <w15:docId w15:val="{1A58E011-69D6-4A83-8C87-5DA276B6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4280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A0C"/>
  </w:style>
  <w:style w:type="paragraph" w:styleId="Footer">
    <w:name w:val="footer"/>
    <w:basedOn w:val="Normal"/>
    <w:link w:val="FooterChar"/>
    <w:uiPriority w:val="99"/>
    <w:unhideWhenUsed/>
    <w:rsid w:val="00E70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A0C"/>
  </w:style>
  <w:style w:type="paragraph" w:styleId="ListParagraph">
    <w:name w:val="List Paragraph"/>
    <w:basedOn w:val="Normal"/>
    <w:uiPriority w:val="34"/>
    <w:qFormat/>
    <w:rsid w:val="00502247"/>
    <w:pPr>
      <w:ind w:left="720"/>
      <w:contextualSpacing/>
    </w:pPr>
  </w:style>
  <w:style w:type="table" w:styleId="TableGrid">
    <w:name w:val="Table Grid"/>
    <w:basedOn w:val="TableNormal"/>
    <w:uiPriority w:val="39"/>
    <w:rsid w:val="00DA6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4B37"/>
    <w:rPr>
      <w:color w:val="0000FF"/>
      <w:u w:val="single"/>
    </w:rPr>
  </w:style>
  <w:style w:type="character" w:customStyle="1" w:styleId="UnresolvedMention">
    <w:name w:val="Unresolved Mention"/>
    <w:basedOn w:val="DefaultParagraphFont"/>
    <w:uiPriority w:val="99"/>
    <w:semiHidden/>
    <w:unhideWhenUsed/>
    <w:rsid w:val="00511B54"/>
    <w:rPr>
      <w:color w:val="605E5C"/>
      <w:shd w:val="clear" w:color="auto" w:fill="E1DFDD"/>
    </w:rPr>
  </w:style>
  <w:style w:type="paragraph" w:customStyle="1" w:styleId="paragraph">
    <w:name w:val="paragraph"/>
    <w:basedOn w:val="Normal"/>
    <w:rsid w:val="007055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0557A"/>
  </w:style>
  <w:style w:type="character" w:customStyle="1" w:styleId="eop">
    <w:name w:val="eop"/>
    <w:basedOn w:val="DefaultParagraphFont"/>
    <w:rsid w:val="0070557A"/>
  </w:style>
  <w:style w:type="paragraph" w:styleId="BalloonText">
    <w:name w:val="Balloon Text"/>
    <w:basedOn w:val="Normal"/>
    <w:link w:val="BalloonTextChar"/>
    <w:uiPriority w:val="99"/>
    <w:semiHidden/>
    <w:unhideWhenUsed/>
    <w:rsid w:val="009A7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61"/>
    <w:rPr>
      <w:rFonts w:ascii="Segoe UI" w:hAnsi="Segoe UI" w:cs="Segoe UI"/>
      <w:sz w:val="18"/>
      <w:szCs w:val="18"/>
    </w:rPr>
  </w:style>
  <w:style w:type="paragraph" w:customStyle="1" w:styleId="xmsonormal">
    <w:name w:val="x_msonormal"/>
    <w:basedOn w:val="Normal"/>
    <w:rsid w:val="000D49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3443E"/>
    <w:pPr>
      <w:spacing w:after="0" w:line="240" w:lineRule="auto"/>
    </w:pPr>
  </w:style>
  <w:style w:type="character" w:customStyle="1" w:styleId="Heading3Char">
    <w:name w:val="Heading 3 Char"/>
    <w:basedOn w:val="DefaultParagraphFont"/>
    <w:link w:val="Heading3"/>
    <w:uiPriority w:val="9"/>
    <w:rsid w:val="0014280F"/>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14280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2834">
      <w:bodyDiv w:val="1"/>
      <w:marLeft w:val="0"/>
      <w:marRight w:val="0"/>
      <w:marTop w:val="0"/>
      <w:marBottom w:val="0"/>
      <w:divBdr>
        <w:top w:val="none" w:sz="0" w:space="0" w:color="auto"/>
        <w:left w:val="none" w:sz="0" w:space="0" w:color="auto"/>
        <w:bottom w:val="none" w:sz="0" w:space="0" w:color="auto"/>
        <w:right w:val="none" w:sz="0" w:space="0" w:color="auto"/>
      </w:divBdr>
    </w:div>
    <w:div w:id="132527665">
      <w:bodyDiv w:val="1"/>
      <w:marLeft w:val="0"/>
      <w:marRight w:val="0"/>
      <w:marTop w:val="0"/>
      <w:marBottom w:val="0"/>
      <w:divBdr>
        <w:top w:val="none" w:sz="0" w:space="0" w:color="auto"/>
        <w:left w:val="none" w:sz="0" w:space="0" w:color="auto"/>
        <w:bottom w:val="none" w:sz="0" w:space="0" w:color="auto"/>
        <w:right w:val="none" w:sz="0" w:space="0" w:color="auto"/>
      </w:divBdr>
    </w:div>
    <w:div w:id="148636449">
      <w:bodyDiv w:val="1"/>
      <w:marLeft w:val="0"/>
      <w:marRight w:val="0"/>
      <w:marTop w:val="0"/>
      <w:marBottom w:val="0"/>
      <w:divBdr>
        <w:top w:val="none" w:sz="0" w:space="0" w:color="auto"/>
        <w:left w:val="none" w:sz="0" w:space="0" w:color="auto"/>
        <w:bottom w:val="none" w:sz="0" w:space="0" w:color="auto"/>
        <w:right w:val="none" w:sz="0" w:space="0" w:color="auto"/>
      </w:divBdr>
      <w:divsChild>
        <w:div w:id="799037678">
          <w:marLeft w:val="0"/>
          <w:marRight w:val="0"/>
          <w:marTop w:val="0"/>
          <w:marBottom w:val="0"/>
          <w:divBdr>
            <w:top w:val="none" w:sz="0" w:space="0" w:color="auto"/>
            <w:left w:val="none" w:sz="0" w:space="0" w:color="auto"/>
            <w:bottom w:val="none" w:sz="0" w:space="0" w:color="auto"/>
            <w:right w:val="none" w:sz="0" w:space="0" w:color="auto"/>
          </w:divBdr>
        </w:div>
        <w:div w:id="984623234">
          <w:marLeft w:val="0"/>
          <w:marRight w:val="0"/>
          <w:marTop w:val="0"/>
          <w:marBottom w:val="0"/>
          <w:divBdr>
            <w:top w:val="none" w:sz="0" w:space="0" w:color="auto"/>
            <w:left w:val="none" w:sz="0" w:space="0" w:color="auto"/>
            <w:bottom w:val="none" w:sz="0" w:space="0" w:color="auto"/>
            <w:right w:val="none" w:sz="0" w:space="0" w:color="auto"/>
          </w:divBdr>
        </w:div>
        <w:div w:id="198667329">
          <w:marLeft w:val="0"/>
          <w:marRight w:val="0"/>
          <w:marTop w:val="0"/>
          <w:marBottom w:val="0"/>
          <w:divBdr>
            <w:top w:val="none" w:sz="0" w:space="0" w:color="auto"/>
            <w:left w:val="none" w:sz="0" w:space="0" w:color="auto"/>
            <w:bottom w:val="none" w:sz="0" w:space="0" w:color="auto"/>
            <w:right w:val="none" w:sz="0" w:space="0" w:color="auto"/>
          </w:divBdr>
        </w:div>
        <w:div w:id="434595337">
          <w:marLeft w:val="0"/>
          <w:marRight w:val="0"/>
          <w:marTop w:val="0"/>
          <w:marBottom w:val="0"/>
          <w:divBdr>
            <w:top w:val="none" w:sz="0" w:space="0" w:color="auto"/>
            <w:left w:val="none" w:sz="0" w:space="0" w:color="auto"/>
            <w:bottom w:val="none" w:sz="0" w:space="0" w:color="auto"/>
            <w:right w:val="none" w:sz="0" w:space="0" w:color="auto"/>
          </w:divBdr>
        </w:div>
        <w:div w:id="502668967">
          <w:marLeft w:val="0"/>
          <w:marRight w:val="0"/>
          <w:marTop w:val="0"/>
          <w:marBottom w:val="0"/>
          <w:divBdr>
            <w:top w:val="none" w:sz="0" w:space="0" w:color="auto"/>
            <w:left w:val="none" w:sz="0" w:space="0" w:color="auto"/>
            <w:bottom w:val="none" w:sz="0" w:space="0" w:color="auto"/>
            <w:right w:val="none" w:sz="0" w:space="0" w:color="auto"/>
          </w:divBdr>
        </w:div>
      </w:divsChild>
    </w:div>
    <w:div w:id="159784102">
      <w:bodyDiv w:val="1"/>
      <w:marLeft w:val="0"/>
      <w:marRight w:val="0"/>
      <w:marTop w:val="0"/>
      <w:marBottom w:val="0"/>
      <w:divBdr>
        <w:top w:val="none" w:sz="0" w:space="0" w:color="auto"/>
        <w:left w:val="none" w:sz="0" w:space="0" w:color="auto"/>
        <w:bottom w:val="none" w:sz="0" w:space="0" w:color="auto"/>
        <w:right w:val="none" w:sz="0" w:space="0" w:color="auto"/>
      </w:divBdr>
      <w:divsChild>
        <w:div w:id="153105892">
          <w:marLeft w:val="0"/>
          <w:marRight w:val="0"/>
          <w:marTop w:val="0"/>
          <w:marBottom w:val="0"/>
          <w:divBdr>
            <w:top w:val="none" w:sz="0" w:space="0" w:color="auto"/>
            <w:left w:val="none" w:sz="0" w:space="0" w:color="auto"/>
            <w:bottom w:val="none" w:sz="0" w:space="0" w:color="auto"/>
            <w:right w:val="none" w:sz="0" w:space="0" w:color="auto"/>
          </w:divBdr>
        </w:div>
        <w:div w:id="811870968">
          <w:marLeft w:val="0"/>
          <w:marRight w:val="0"/>
          <w:marTop w:val="0"/>
          <w:marBottom w:val="0"/>
          <w:divBdr>
            <w:top w:val="none" w:sz="0" w:space="0" w:color="auto"/>
            <w:left w:val="none" w:sz="0" w:space="0" w:color="auto"/>
            <w:bottom w:val="none" w:sz="0" w:space="0" w:color="auto"/>
            <w:right w:val="none" w:sz="0" w:space="0" w:color="auto"/>
          </w:divBdr>
        </w:div>
        <w:div w:id="1015693021">
          <w:marLeft w:val="0"/>
          <w:marRight w:val="0"/>
          <w:marTop w:val="0"/>
          <w:marBottom w:val="0"/>
          <w:divBdr>
            <w:top w:val="none" w:sz="0" w:space="0" w:color="auto"/>
            <w:left w:val="none" w:sz="0" w:space="0" w:color="auto"/>
            <w:bottom w:val="none" w:sz="0" w:space="0" w:color="auto"/>
            <w:right w:val="none" w:sz="0" w:space="0" w:color="auto"/>
          </w:divBdr>
        </w:div>
        <w:div w:id="1194611465">
          <w:marLeft w:val="0"/>
          <w:marRight w:val="0"/>
          <w:marTop w:val="0"/>
          <w:marBottom w:val="0"/>
          <w:divBdr>
            <w:top w:val="none" w:sz="0" w:space="0" w:color="auto"/>
            <w:left w:val="none" w:sz="0" w:space="0" w:color="auto"/>
            <w:bottom w:val="none" w:sz="0" w:space="0" w:color="auto"/>
            <w:right w:val="none" w:sz="0" w:space="0" w:color="auto"/>
          </w:divBdr>
        </w:div>
        <w:div w:id="1860510192">
          <w:marLeft w:val="0"/>
          <w:marRight w:val="0"/>
          <w:marTop w:val="0"/>
          <w:marBottom w:val="0"/>
          <w:divBdr>
            <w:top w:val="none" w:sz="0" w:space="0" w:color="auto"/>
            <w:left w:val="none" w:sz="0" w:space="0" w:color="auto"/>
            <w:bottom w:val="none" w:sz="0" w:space="0" w:color="auto"/>
            <w:right w:val="none" w:sz="0" w:space="0" w:color="auto"/>
          </w:divBdr>
        </w:div>
        <w:div w:id="2015066724">
          <w:marLeft w:val="0"/>
          <w:marRight w:val="0"/>
          <w:marTop w:val="0"/>
          <w:marBottom w:val="0"/>
          <w:divBdr>
            <w:top w:val="none" w:sz="0" w:space="0" w:color="auto"/>
            <w:left w:val="none" w:sz="0" w:space="0" w:color="auto"/>
            <w:bottom w:val="none" w:sz="0" w:space="0" w:color="auto"/>
            <w:right w:val="none" w:sz="0" w:space="0" w:color="auto"/>
          </w:divBdr>
        </w:div>
        <w:div w:id="2095280611">
          <w:marLeft w:val="0"/>
          <w:marRight w:val="0"/>
          <w:marTop w:val="0"/>
          <w:marBottom w:val="0"/>
          <w:divBdr>
            <w:top w:val="none" w:sz="0" w:space="0" w:color="auto"/>
            <w:left w:val="none" w:sz="0" w:space="0" w:color="auto"/>
            <w:bottom w:val="none" w:sz="0" w:space="0" w:color="auto"/>
            <w:right w:val="none" w:sz="0" w:space="0" w:color="auto"/>
          </w:divBdr>
        </w:div>
      </w:divsChild>
    </w:div>
    <w:div w:id="194658262">
      <w:bodyDiv w:val="1"/>
      <w:marLeft w:val="0"/>
      <w:marRight w:val="0"/>
      <w:marTop w:val="0"/>
      <w:marBottom w:val="0"/>
      <w:divBdr>
        <w:top w:val="none" w:sz="0" w:space="0" w:color="auto"/>
        <w:left w:val="none" w:sz="0" w:space="0" w:color="auto"/>
        <w:bottom w:val="none" w:sz="0" w:space="0" w:color="auto"/>
        <w:right w:val="none" w:sz="0" w:space="0" w:color="auto"/>
      </w:divBdr>
    </w:div>
    <w:div w:id="332800658">
      <w:bodyDiv w:val="1"/>
      <w:marLeft w:val="0"/>
      <w:marRight w:val="0"/>
      <w:marTop w:val="0"/>
      <w:marBottom w:val="0"/>
      <w:divBdr>
        <w:top w:val="none" w:sz="0" w:space="0" w:color="auto"/>
        <w:left w:val="none" w:sz="0" w:space="0" w:color="auto"/>
        <w:bottom w:val="none" w:sz="0" w:space="0" w:color="auto"/>
        <w:right w:val="none" w:sz="0" w:space="0" w:color="auto"/>
      </w:divBdr>
      <w:divsChild>
        <w:div w:id="561521198">
          <w:marLeft w:val="0"/>
          <w:marRight w:val="0"/>
          <w:marTop w:val="0"/>
          <w:marBottom w:val="0"/>
          <w:divBdr>
            <w:top w:val="none" w:sz="0" w:space="0" w:color="auto"/>
            <w:left w:val="none" w:sz="0" w:space="0" w:color="auto"/>
            <w:bottom w:val="none" w:sz="0" w:space="0" w:color="auto"/>
            <w:right w:val="none" w:sz="0" w:space="0" w:color="auto"/>
          </w:divBdr>
        </w:div>
        <w:div w:id="2017078481">
          <w:marLeft w:val="0"/>
          <w:marRight w:val="0"/>
          <w:marTop w:val="120"/>
          <w:marBottom w:val="0"/>
          <w:divBdr>
            <w:top w:val="none" w:sz="0" w:space="0" w:color="auto"/>
            <w:left w:val="none" w:sz="0" w:space="0" w:color="auto"/>
            <w:bottom w:val="none" w:sz="0" w:space="0" w:color="auto"/>
            <w:right w:val="none" w:sz="0" w:space="0" w:color="auto"/>
          </w:divBdr>
          <w:divsChild>
            <w:div w:id="1651860880">
              <w:marLeft w:val="0"/>
              <w:marRight w:val="0"/>
              <w:marTop w:val="0"/>
              <w:marBottom w:val="0"/>
              <w:divBdr>
                <w:top w:val="none" w:sz="0" w:space="0" w:color="auto"/>
                <w:left w:val="none" w:sz="0" w:space="0" w:color="auto"/>
                <w:bottom w:val="none" w:sz="0" w:space="0" w:color="auto"/>
                <w:right w:val="none" w:sz="0" w:space="0" w:color="auto"/>
              </w:divBdr>
            </w:div>
          </w:divsChild>
        </w:div>
        <w:div w:id="2018576358">
          <w:marLeft w:val="0"/>
          <w:marRight w:val="0"/>
          <w:marTop w:val="120"/>
          <w:marBottom w:val="0"/>
          <w:divBdr>
            <w:top w:val="none" w:sz="0" w:space="0" w:color="auto"/>
            <w:left w:val="none" w:sz="0" w:space="0" w:color="auto"/>
            <w:bottom w:val="none" w:sz="0" w:space="0" w:color="auto"/>
            <w:right w:val="none" w:sz="0" w:space="0" w:color="auto"/>
          </w:divBdr>
          <w:divsChild>
            <w:div w:id="16722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6118">
      <w:bodyDiv w:val="1"/>
      <w:marLeft w:val="0"/>
      <w:marRight w:val="0"/>
      <w:marTop w:val="0"/>
      <w:marBottom w:val="0"/>
      <w:divBdr>
        <w:top w:val="none" w:sz="0" w:space="0" w:color="auto"/>
        <w:left w:val="none" w:sz="0" w:space="0" w:color="auto"/>
        <w:bottom w:val="none" w:sz="0" w:space="0" w:color="auto"/>
        <w:right w:val="none" w:sz="0" w:space="0" w:color="auto"/>
      </w:divBdr>
    </w:div>
    <w:div w:id="1100953067">
      <w:bodyDiv w:val="1"/>
      <w:marLeft w:val="0"/>
      <w:marRight w:val="0"/>
      <w:marTop w:val="0"/>
      <w:marBottom w:val="0"/>
      <w:divBdr>
        <w:top w:val="none" w:sz="0" w:space="0" w:color="auto"/>
        <w:left w:val="none" w:sz="0" w:space="0" w:color="auto"/>
        <w:bottom w:val="none" w:sz="0" w:space="0" w:color="auto"/>
        <w:right w:val="none" w:sz="0" w:space="0" w:color="auto"/>
      </w:divBdr>
    </w:div>
    <w:div w:id="1216703543">
      <w:bodyDiv w:val="1"/>
      <w:marLeft w:val="0"/>
      <w:marRight w:val="0"/>
      <w:marTop w:val="0"/>
      <w:marBottom w:val="0"/>
      <w:divBdr>
        <w:top w:val="none" w:sz="0" w:space="0" w:color="auto"/>
        <w:left w:val="none" w:sz="0" w:space="0" w:color="auto"/>
        <w:bottom w:val="none" w:sz="0" w:space="0" w:color="auto"/>
        <w:right w:val="none" w:sz="0" w:space="0" w:color="auto"/>
      </w:divBdr>
      <w:divsChild>
        <w:div w:id="1953826372">
          <w:marLeft w:val="0"/>
          <w:marRight w:val="0"/>
          <w:marTop w:val="0"/>
          <w:marBottom w:val="0"/>
          <w:divBdr>
            <w:top w:val="none" w:sz="0" w:space="0" w:color="auto"/>
            <w:left w:val="none" w:sz="0" w:space="0" w:color="auto"/>
            <w:bottom w:val="none" w:sz="0" w:space="0" w:color="auto"/>
            <w:right w:val="none" w:sz="0" w:space="0" w:color="auto"/>
          </w:divBdr>
        </w:div>
        <w:div w:id="1598365035">
          <w:marLeft w:val="0"/>
          <w:marRight w:val="0"/>
          <w:marTop w:val="0"/>
          <w:marBottom w:val="0"/>
          <w:divBdr>
            <w:top w:val="none" w:sz="0" w:space="0" w:color="auto"/>
            <w:left w:val="none" w:sz="0" w:space="0" w:color="auto"/>
            <w:bottom w:val="none" w:sz="0" w:space="0" w:color="auto"/>
            <w:right w:val="none" w:sz="0" w:space="0" w:color="auto"/>
          </w:divBdr>
        </w:div>
        <w:div w:id="462769781">
          <w:marLeft w:val="0"/>
          <w:marRight w:val="0"/>
          <w:marTop w:val="0"/>
          <w:marBottom w:val="0"/>
          <w:divBdr>
            <w:top w:val="none" w:sz="0" w:space="0" w:color="auto"/>
            <w:left w:val="none" w:sz="0" w:space="0" w:color="auto"/>
            <w:bottom w:val="none" w:sz="0" w:space="0" w:color="auto"/>
            <w:right w:val="none" w:sz="0" w:space="0" w:color="auto"/>
          </w:divBdr>
        </w:div>
        <w:div w:id="1925842598">
          <w:marLeft w:val="0"/>
          <w:marRight w:val="0"/>
          <w:marTop w:val="0"/>
          <w:marBottom w:val="0"/>
          <w:divBdr>
            <w:top w:val="none" w:sz="0" w:space="0" w:color="auto"/>
            <w:left w:val="none" w:sz="0" w:space="0" w:color="auto"/>
            <w:bottom w:val="none" w:sz="0" w:space="0" w:color="auto"/>
            <w:right w:val="none" w:sz="0" w:space="0" w:color="auto"/>
          </w:divBdr>
        </w:div>
        <w:div w:id="261181355">
          <w:marLeft w:val="0"/>
          <w:marRight w:val="0"/>
          <w:marTop w:val="0"/>
          <w:marBottom w:val="0"/>
          <w:divBdr>
            <w:top w:val="none" w:sz="0" w:space="0" w:color="auto"/>
            <w:left w:val="none" w:sz="0" w:space="0" w:color="auto"/>
            <w:bottom w:val="none" w:sz="0" w:space="0" w:color="auto"/>
            <w:right w:val="none" w:sz="0" w:space="0" w:color="auto"/>
          </w:divBdr>
        </w:div>
        <w:div w:id="1733574934">
          <w:marLeft w:val="0"/>
          <w:marRight w:val="0"/>
          <w:marTop w:val="0"/>
          <w:marBottom w:val="0"/>
          <w:divBdr>
            <w:top w:val="none" w:sz="0" w:space="0" w:color="auto"/>
            <w:left w:val="none" w:sz="0" w:space="0" w:color="auto"/>
            <w:bottom w:val="none" w:sz="0" w:space="0" w:color="auto"/>
            <w:right w:val="none" w:sz="0" w:space="0" w:color="auto"/>
          </w:divBdr>
        </w:div>
        <w:div w:id="1946648093">
          <w:marLeft w:val="0"/>
          <w:marRight w:val="0"/>
          <w:marTop w:val="0"/>
          <w:marBottom w:val="0"/>
          <w:divBdr>
            <w:top w:val="none" w:sz="0" w:space="0" w:color="auto"/>
            <w:left w:val="none" w:sz="0" w:space="0" w:color="auto"/>
            <w:bottom w:val="none" w:sz="0" w:space="0" w:color="auto"/>
            <w:right w:val="none" w:sz="0" w:space="0" w:color="auto"/>
          </w:divBdr>
          <w:divsChild>
            <w:div w:id="173081103">
              <w:marLeft w:val="0"/>
              <w:marRight w:val="0"/>
              <w:marTop w:val="0"/>
              <w:marBottom w:val="0"/>
              <w:divBdr>
                <w:top w:val="none" w:sz="0" w:space="0" w:color="auto"/>
                <w:left w:val="none" w:sz="0" w:space="0" w:color="auto"/>
                <w:bottom w:val="none" w:sz="0" w:space="0" w:color="auto"/>
                <w:right w:val="none" w:sz="0" w:space="0" w:color="auto"/>
              </w:divBdr>
            </w:div>
          </w:divsChild>
        </w:div>
        <w:div w:id="1152065625">
          <w:marLeft w:val="0"/>
          <w:marRight w:val="0"/>
          <w:marTop w:val="0"/>
          <w:marBottom w:val="0"/>
          <w:divBdr>
            <w:top w:val="none" w:sz="0" w:space="0" w:color="auto"/>
            <w:left w:val="none" w:sz="0" w:space="0" w:color="auto"/>
            <w:bottom w:val="none" w:sz="0" w:space="0" w:color="auto"/>
            <w:right w:val="none" w:sz="0" w:space="0" w:color="auto"/>
          </w:divBdr>
        </w:div>
        <w:div w:id="131993733">
          <w:marLeft w:val="0"/>
          <w:marRight w:val="0"/>
          <w:marTop w:val="0"/>
          <w:marBottom w:val="0"/>
          <w:divBdr>
            <w:top w:val="none" w:sz="0" w:space="0" w:color="auto"/>
            <w:left w:val="none" w:sz="0" w:space="0" w:color="auto"/>
            <w:bottom w:val="none" w:sz="0" w:space="0" w:color="auto"/>
            <w:right w:val="none" w:sz="0" w:space="0" w:color="auto"/>
          </w:divBdr>
        </w:div>
      </w:divsChild>
    </w:div>
    <w:div w:id="1438259092">
      <w:bodyDiv w:val="1"/>
      <w:marLeft w:val="0"/>
      <w:marRight w:val="0"/>
      <w:marTop w:val="0"/>
      <w:marBottom w:val="0"/>
      <w:divBdr>
        <w:top w:val="none" w:sz="0" w:space="0" w:color="auto"/>
        <w:left w:val="none" w:sz="0" w:space="0" w:color="auto"/>
        <w:bottom w:val="none" w:sz="0" w:space="0" w:color="auto"/>
        <w:right w:val="none" w:sz="0" w:space="0" w:color="auto"/>
      </w:divBdr>
      <w:divsChild>
        <w:div w:id="21901728">
          <w:marLeft w:val="0"/>
          <w:marRight w:val="0"/>
          <w:marTop w:val="0"/>
          <w:marBottom w:val="0"/>
          <w:divBdr>
            <w:top w:val="none" w:sz="0" w:space="0" w:color="auto"/>
            <w:left w:val="none" w:sz="0" w:space="0" w:color="auto"/>
            <w:bottom w:val="none" w:sz="0" w:space="0" w:color="auto"/>
            <w:right w:val="none" w:sz="0" w:space="0" w:color="auto"/>
          </w:divBdr>
        </w:div>
        <w:div w:id="1592006720">
          <w:marLeft w:val="0"/>
          <w:marRight w:val="0"/>
          <w:marTop w:val="0"/>
          <w:marBottom w:val="0"/>
          <w:divBdr>
            <w:top w:val="none" w:sz="0" w:space="0" w:color="auto"/>
            <w:left w:val="none" w:sz="0" w:space="0" w:color="auto"/>
            <w:bottom w:val="none" w:sz="0" w:space="0" w:color="auto"/>
            <w:right w:val="none" w:sz="0" w:space="0" w:color="auto"/>
          </w:divBdr>
        </w:div>
        <w:div w:id="1605529350">
          <w:marLeft w:val="0"/>
          <w:marRight w:val="0"/>
          <w:marTop w:val="0"/>
          <w:marBottom w:val="0"/>
          <w:divBdr>
            <w:top w:val="none" w:sz="0" w:space="0" w:color="auto"/>
            <w:left w:val="none" w:sz="0" w:space="0" w:color="auto"/>
            <w:bottom w:val="none" w:sz="0" w:space="0" w:color="auto"/>
            <w:right w:val="none" w:sz="0" w:space="0" w:color="auto"/>
          </w:divBdr>
        </w:div>
        <w:div w:id="1369069964">
          <w:marLeft w:val="0"/>
          <w:marRight w:val="0"/>
          <w:marTop w:val="0"/>
          <w:marBottom w:val="0"/>
          <w:divBdr>
            <w:top w:val="none" w:sz="0" w:space="0" w:color="auto"/>
            <w:left w:val="none" w:sz="0" w:space="0" w:color="auto"/>
            <w:bottom w:val="none" w:sz="0" w:space="0" w:color="auto"/>
            <w:right w:val="none" w:sz="0" w:space="0" w:color="auto"/>
          </w:divBdr>
        </w:div>
        <w:div w:id="1834835239">
          <w:marLeft w:val="0"/>
          <w:marRight w:val="0"/>
          <w:marTop w:val="0"/>
          <w:marBottom w:val="0"/>
          <w:divBdr>
            <w:top w:val="none" w:sz="0" w:space="0" w:color="auto"/>
            <w:left w:val="none" w:sz="0" w:space="0" w:color="auto"/>
            <w:bottom w:val="none" w:sz="0" w:space="0" w:color="auto"/>
            <w:right w:val="none" w:sz="0" w:space="0" w:color="auto"/>
          </w:divBdr>
        </w:div>
        <w:div w:id="1160924643">
          <w:marLeft w:val="0"/>
          <w:marRight w:val="0"/>
          <w:marTop w:val="0"/>
          <w:marBottom w:val="0"/>
          <w:divBdr>
            <w:top w:val="none" w:sz="0" w:space="0" w:color="auto"/>
            <w:left w:val="none" w:sz="0" w:space="0" w:color="auto"/>
            <w:bottom w:val="none" w:sz="0" w:space="0" w:color="auto"/>
            <w:right w:val="none" w:sz="0" w:space="0" w:color="auto"/>
          </w:divBdr>
        </w:div>
        <w:div w:id="385185683">
          <w:marLeft w:val="0"/>
          <w:marRight w:val="0"/>
          <w:marTop w:val="0"/>
          <w:marBottom w:val="0"/>
          <w:divBdr>
            <w:top w:val="none" w:sz="0" w:space="0" w:color="auto"/>
            <w:left w:val="none" w:sz="0" w:space="0" w:color="auto"/>
            <w:bottom w:val="none" w:sz="0" w:space="0" w:color="auto"/>
            <w:right w:val="none" w:sz="0" w:space="0" w:color="auto"/>
          </w:divBdr>
          <w:divsChild>
            <w:div w:id="682048473">
              <w:marLeft w:val="0"/>
              <w:marRight w:val="0"/>
              <w:marTop w:val="0"/>
              <w:marBottom w:val="0"/>
              <w:divBdr>
                <w:top w:val="none" w:sz="0" w:space="0" w:color="auto"/>
                <w:left w:val="none" w:sz="0" w:space="0" w:color="auto"/>
                <w:bottom w:val="none" w:sz="0" w:space="0" w:color="auto"/>
                <w:right w:val="none" w:sz="0" w:space="0" w:color="auto"/>
              </w:divBdr>
            </w:div>
          </w:divsChild>
        </w:div>
        <w:div w:id="1859007850">
          <w:marLeft w:val="0"/>
          <w:marRight w:val="0"/>
          <w:marTop w:val="0"/>
          <w:marBottom w:val="0"/>
          <w:divBdr>
            <w:top w:val="none" w:sz="0" w:space="0" w:color="auto"/>
            <w:left w:val="none" w:sz="0" w:space="0" w:color="auto"/>
            <w:bottom w:val="none" w:sz="0" w:space="0" w:color="auto"/>
            <w:right w:val="none" w:sz="0" w:space="0" w:color="auto"/>
          </w:divBdr>
        </w:div>
        <w:div w:id="801074099">
          <w:marLeft w:val="0"/>
          <w:marRight w:val="0"/>
          <w:marTop w:val="0"/>
          <w:marBottom w:val="0"/>
          <w:divBdr>
            <w:top w:val="none" w:sz="0" w:space="0" w:color="auto"/>
            <w:left w:val="none" w:sz="0" w:space="0" w:color="auto"/>
            <w:bottom w:val="none" w:sz="0" w:space="0" w:color="auto"/>
            <w:right w:val="none" w:sz="0" w:space="0" w:color="auto"/>
          </w:divBdr>
        </w:div>
      </w:divsChild>
    </w:div>
    <w:div w:id="1683703039">
      <w:bodyDiv w:val="1"/>
      <w:marLeft w:val="0"/>
      <w:marRight w:val="0"/>
      <w:marTop w:val="0"/>
      <w:marBottom w:val="0"/>
      <w:divBdr>
        <w:top w:val="none" w:sz="0" w:space="0" w:color="auto"/>
        <w:left w:val="none" w:sz="0" w:space="0" w:color="auto"/>
        <w:bottom w:val="none" w:sz="0" w:space="0" w:color="auto"/>
        <w:right w:val="none" w:sz="0" w:space="0" w:color="auto"/>
      </w:divBdr>
      <w:divsChild>
        <w:div w:id="10184548">
          <w:marLeft w:val="0"/>
          <w:marRight w:val="0"/>
          <w:marTop w:val="0"/>
          <w:marBottom w:val="0"/>
          <w:divBdr>
            <w:top w:val="none" w:sz="0" w:space="0" w:color="auto"/>
            <w:left w:val="none" w:sz="0" w:space="0" w:color="auto"/>
            <w:bottom w:val="none" w:sz="0" w:space="0" w:color="auto"/>
            <w:right w:val="none" w:sz="0" w:space="0" w:color="auto"/>
          </w:divBdr>
          <w:divsChild>
            <w:div w:id="1850635586">
              <w:marLeft w:val="0"/>
              <w:marRight w:val="0"/>
              <w:marTop w:val="0"/>
              <w:marBottom w:val="0"/>
              <w:divBdr>
                <w:top w:val="none" w:sz="0" w:space="0" w:color="auto"/>
                <w:left w:val="none" w:sz="0" w:space="0" w:color="auto"/>
                <w:bottom w:val="none" w:sz="0" w:space="0" w:color="auto"/>
                <w:right w:val="none" w:sz="0" w:space="0" w:color="auto"/>
              </w:divBdr>
            </w:div>
          </w:divsChild>
        </w:div>
        <w:div w:id="16974180">
          <w:marLeft w:val="0"/>
          <w:marRight w:val="0"/>
          <w:marTop w:val="0"/>
          <w:marBottom w:val="0"/>
          <w:divBdr>
            <w:top w:val="none" w:sz="0" w:space="0" w:color="auto"/>
            <w:left w:val="none" w:sz="0" w:space="0" w:color="auto"/>
            <w:bottom w:val="none" w:sz="0" w:space="0" w:color="auto"/>
            <w:right w:val="none" w:sz="0" w:space="0" w:color="auto"/>
          </w:divBdr>
          <w:divsChild>
            <w:div w:id="417866591">
              <w:marLeft w:val="0"/>
              <w:marRight w:val="0"/>
              <w:marTop w:val="0"/>
              <w:marBottom w:val="0"/>
              <w:divBdr>
                <w:top w:val="none" w:sz="0" w:space="0" w:color="auto"/>
                <w:left w:val="none" w:sz="0" w:space="0" w:color="auto"/>
                <w:bottom w:val="none" w:sz="0" w:space="0" w:color="auto"/>
                <w:right w:val="none" w:sz="0" w:space="0" w:color="auto"/>
              </w:divBdr>
            </w:div>
          </w:divsChild>
        </w:div>
        <w:div w:id="78254551">
          <w:marLeft w:val="0"/>
          <w:marRight w:val="0"/>
          <w:marTop w:val="0"/>
          <w:marBottom w:val="0"/>
          <w:divBdr>
            <w:top w:val="none" w:sz="0" w:space="0" w:color="auto"/>
            <w:left w:val="none" w:sz="0" w:space="0" w:color="auto"/>
            <w:bottom w:val="none" w:sz="0" w:space="0" w:color="auto"/>
            <w:right w:val="none" w:sz="0" w:space="0" w:color="auto"/>
          </w:divBdr>
          <w:divsChild>
            <w:div w:id="910164065">
              <w:marLeft w:val="0"/>
              <w:marRight w:val="0"/>
              <w:marTop w:val="0"/>
              <w:marBottom w:val="0"/>
              <w:divBdr>
                <w:top w:val="none" w:sz="0" w:space="0" w:color="auto"/>
                <w:left w:val="none" w:sz="0" w:space="0" w:color="auto"/>
                <w:bottom w:val="none" w:sz="0" w:space="0" w:color="auto"/>
                <w:right w:val="none" w:sz="0" w:space="0" w:color="auto"/>
              </w:divBdr>
            </w:div>
          </w:divsChild>
        </w:div>
        <w:div w:id="100802358">
          <w:marLeft w:val="0"/>
          <w:marRight w:val="0"/>
          <w:marTop w:val="0"/>
          <w:marBottom w:val="0"/>
          <w:divBdr>
            <w:top w:val="none" w:sz="0" w:space="0" w:color="auto"/>
            <w:left w:val="none" w:sz="0" w:space="0" w:color="auto"/>
            <w:bottom w:val="none" w:sz="0" w:space="0" w:color="auto"/>
            <w:right w:val="none" w:sz="0" w:space="0" w:color="auto"/>
          </w:divBdr>
          <w:divsChild>
            <w:div w:id="652031080">
              <w:marLeft w:val="0"/>
              <w:marRight w:val="0"/>
              <w:marTop w:val="0"/>
              <w:marBottom w:val="0"/>
              <w:divBdr>
                <w:top w:val="none" w:sz="0" w:space="0" w:color="auto"/>
                <w:left w:val="none" w:sz="0" w:space="0" w:color="auto"/>
                <w:bottom w:val="none" w:sz="0" w:space="0" w:color="auto"/>
                <w:right w:val="none" w:sz="0" w:space="0" w:color="auto"/>
              </w:divBdr>
            </w:div>
          </w:divsChild>
        </w:div>
        <w:div w:id="265965688">
          <w:marLeft w:val="0"/>
          <w:marRight w:val="0"/>
          <w:marTop w:val="0"/>
          <w:marBottom w:val="0"/>
          <w:divBdr>
            <w:top w:val="none" w:sz="0" w:space="0" w:color="auto"/>
            <w:left w:val="none" w:sz="0" w:space="0" w:color="auto"/>
            <w:bottom w:val="none" w:sz="0" w:space="0" w:color="auto"/>
            <w:right w:val="none" w:sz="0" w:space="0" w:color="auto"/>
          </w:divBdr>
          <w:divsChild>
            <w:div w:id="2045328662">
              <w:marLeft w:val="0"/>
              <w:marRight w:val="0"/>
              <w:marTop w:val="0"/>
              <w:marBottom w:val="0"/>
              <w:divBdr>
                <w:top w:val="none" w:sz="0" w:space="0" w:color="auto"/>
                <w:left w:val="none" w:sz="0" w:space="0" w:color="auto"/>
                <w:bottom w:val="none" w:sz="0" w:space="0" w:color="auto"/>
                <w:right w:val="none" w:sz="0" w:space="0" w:color="auto"/>
              </w:divBdr>
            </w:div>
          </w:divsChild>
        </w:div>
        <w:div w:id="350494743">
          <w:marLeft w:val="0"/>
          <w:marRight w:val="0"/>
          <w:marTop w:val="0"/>
          <w:marBottom w:val="0"/>
          <w:divBdr>
            <w:top w:val="none" w:sz="0" w:space="0" w:color="auto"/>
            <w:left w:val="none" w:sz="0" w:space="0" w:color="auto"/>
            <w:bottom w:val="none" w:sz="0" w:space="0" w:color="auto"/>
            <w:right w:val="none" w:sz="0" w:space="0" w:color="auto"/>
          </w:divBdr>
          <w:divsChild>
            <w:div w:id="1751468561">
              <w:marLeft w:val="0"/>
              <w:marRight w:val="0"/>
              <w:marTop w:val="0"/>
              <w:marBottom w:val="0"/>
              <w:divBdr>
                <w:top w:val="none" w:sz="0" w:space="0" w:color="auto"/>
                <w:left w:val="none" w:sz="0" w:space="0" w:color="auto"/>
                <w:bottom w:val="none" w:sz="0" w:space="0" w:color="auto"/>
                <w:right w:val="none" w:sz="0" w:space="0" w:color="auto"/>
              </w:divBdr>
            </w:div>
          </w:divsChild>
        </w:div>
        <w:div w:id="369038977">
          <w:marLeft w:val="0"/>
          <w:marRight w:val="0"/>
          <w:marTop w:val="0"/>
          <w:marBottom w:val="0"/>
          <w:divBdr>
            <w:top w:val="none" w:sz="0" w:space="0" w:color="auto"/>
            <w:left w:val="none" w:sz="0" w:space="0" w:color="auto"/>
            <w:bottom w:val="none" w:sz="0" w:space="0" w:color="auto"/>
            <w:right w:val="none" w:sz="0" w:space="0" w:color="auto"/>
          </w:divBdr>
          <w:divsChild>
            <w:div w:id="1999377980">
              <w:marLeft w:val="0"/>
              <w:marRight w:val="0"/>
              <w:marTop w:val="0"/>
              <w:marBottom w:val="0"/>
              <w:divBdr>
                <w:top w:val="none" w:sz="0" w:space="0" w:color="auto"/>
                <w:left w:val="none" w:sz="0" w:space="0" w:color="auto"/>
                <w:bottom w:val="none" w:sz="0" w:space="0" w:color="auto"/>
                <w:right w:val="none" w:sz="0" w:space="0" w:color="auto"/>
              </w:divBdr>
            </w:div>
          </w:divsChild>
        </w:div>
        <w:div w:id="455369472">
          <w:marLeft w:val="0"/>
          <w:marRight w:val="0"/>
          <w:marTop w:val="0"/>
          <w:marBottom w:val="0"/>
          <w:divBdr>
            <w:top w:val="none" w:sz="0" w:space="0" w:color="auto"/>
            <w:left w:val="none" w:sz="0" w:space="0" w:color="auto"/>
            <w:bottom w:val="none" w:sz="0" w:space="0" w:color="auto"/>
            <w:right w:val="none" w:sz="0" w:space="0" w:color="auto"/>
          </w:divBdr>
          <w:divsChild>
            <w:div w:id="1023895376">
              <w:marLeft w:val="0"/>
              <w:marRight w:val="0"/>
              <w:marTop w:val="0"/>
              <w:marBottom w:val="0"/>
              <w:divBdr>
                <w:top w:val="none" w:sz="0" w:space="0" w:color="auto"/>
                <w:left w:val="none" w:sz="0" w:space="0" w:color="auto"/>
                <w:bottom w:val="none" w:sz="0" w:space="0" w:color="auto"/>
                <w:right w:val="none" w:sz="0" w:space="0" w:color="auto"/>
              </w:divBdr>
            </w:div>
          </w:divsChild>
        </w:div>
        <w:div w:id="543101379">
          <w:marLeft w:val="0"/>
          <w:marRight w:val="0"/>
          <w:marTop w:val="0"/>
          <w:marBottom w:val="0"/>
          <w:divBdr>
            <w:top w:val="none" w:sz="0" w:space="0" w:color="auto"/>
            <w:left w:val="none" w:sz="0" w:space="0" w:color="auto"/>
            <w:bottom w:val="none" w:sz="0" w:space="0" w:color="auto"/>
            <w:right w:val="none" w:sz="0" w:space="0" w:color="auto"/>
          </w:divBdr>
          <w:divsChild>
            <w:div w:id="388964442">
              <w:marLeft w:val="0"/>
              <w:marRight w:val="0"/>
              <w:marTop w:val="0"/>
              <w:marBottom w:val="0"/>
              <w:divBdr>
                <w:top w:val="none" w:sz="0" w:space="0" w:color="auto"/>
                <w:left w:val="none" w:sz="0" w:space="0" w:color="auto"/>
                <w:bottom w:val="none" w:sz="0" w:space="0" w:color="auto"/>
                <w:right w:val="none" w:sz="0" w:space="0" w:color="auto"/>
              </w:divBdr>
            </w:div>
          </w:divsChild>
        </w:div>
        <w:div w:id="605116772">
          <w:marLeft w:val="0"/>
          <w:marRight w:val="0"/>
          <w:marTop w:val="0"/>
          <w:marBottom w:val="0"/>
          <w:divBdr>
            <w:top w:val="none" w:sz="0" w:space="0" w:color="auto"/>
            <w:left w:val="none" w:sz="0" w:space="0" w:color="auto"/>
            <w:bottom w:val="none" w:sz="0" w:space="0" w:color="auto"/>
            <w:right w:val="none" w:sz="0" w:space="0" w:color="auto"/>
          </w:divBdr>
          <w:divsChild>
            <w:div w:id="256527313">
              <w:marLeft w:val="0"/>
              <w:marRight w:val="0"/>
              <w:marTop w:val="0"/>
              <w:marBottom w:val="0"/>
              <w:divBdr>
                <w:top w:val="none" w:sz="0" w:space="0" w:color="auto"/>
                <w:left w:val="none" w:sz="0" w:space="0" w:color="auto"/>
                <w:bottom w:val="none" w:sz="0" w:space="0" w:color="auto"/>
                <w:right w:val="none" w:sz="0" w:space="0" w:color="auto"/>
              </w:divBdr>
            </w:div>
          </w:divsChild>
        </w:div>
        <w:div w:id="652224639">
          <w:marLeft w:val="0"/>
          <w:marRight w:val="0"/>
          <w:marTop w:val="0"/>
          <w:marBottom w:val="0"/>
          <w:divBdr>
            <w:top w:val="none" w:sz="0" w:space="0" w:color="auto"/>
            <w:left w:val="none" w:sz="0" w:space="0" w:color="auto"/>
            <w:bottom w:val="none" w:sz="0" w:space="0" w:color="auto"/>
            <w:right w:val="none" w:sz="0" w:space="0" w:color="auto"/>
          </w:divBdr>
          <w:divsChild>
            <w:div w:id="1556351044">
              <w:marLeft w:val="0"/>
              <w:marRight w:val="0"/>
              <w:marTop w:val="0"/>
              <w:marBottom w:val="0"/>
              <w:divBdr>
                <w:top w:val="none" w:sz="0" w:space="0" w:color="auto"/>
                <w:left w:val="none" w:sz="0" w:space="0" w:color="auto"/>
                <w:bottom w:val="none" w:sz="0" w:space="0" w:color="auto"/>
                <w:right w:val="none" w:sz="0" w:space="0" w:color="auto"/>
              </w:divBdr>
            </w:div>
          </w:divsChild>
        </w:div>
        <w:div w:id="710806892">
          <w:marLeft w:val="0"/>
          <w:marRight w:val="0"/>
          <w:marTop w:val="0"/>
          <w:marBottom w:val="0"/>
          <w:divBdr>
            <w:top w:val="none" w:sz="0" w:space="0" w:color="auto"/>
            <w:left w:val="none" w:sz="0" w:space="0" w:color="auto"/>
            <w:bottom w:val="none" w:sz="0" w:space="0" w:color="auto"/>
            <w:right w:val="none" w:sz="0" w:space="0" w:color="auto"/>
          </w:divBdr>
          <w:divsChild>
            <w:div w:id="1660765326">
              <w:marLeft w:val="0"/>
              <w:marRight w:val="0"/>
              <w:marTop w:val="0"/>
              <w:marBottom w:val="0"/>
              <w:divBdr>
                <w:top w:val="none" w:sz="0" w:space="0" w:color="auto"/>
                <w:left w:val="none" w:sz="0" w:space="0" w:color="auto"/>
                <w:bottom w:val="none" w:sz="0" w:space="0" w:color="auto"/>
                <w:right w:val="none" w:sz="0" w:space="0" w:color="auto"/>
              </w:divBdr>
            </w:div>
          </w:divsChild>
        </w:div>
        <w:div w:id="738405093">
          <w:marLeft w:val="0"/>
          <w:marRight w:val="0"/>
          <w:marTop w:val="0"/>
          <w:marBottom w:val="0"/>
          <w:divBdr>
            <w:top w:val="none" w:sz="0" w:space="0" w:color="auto"/>
            <w:left w:val="none" w:sz="0" w:space="0" w:color="auto"/>
            <w:bottom w:val="none" w:sz="0" w:space="0" w:color="auto"/>
            <w:right w:val="none" w:sz="0" w:space="0" w:color="auto"/>
          </w:divBdr>
          <w:divsChild>
            <w:div w:id="60517795">
              <w:marLeft w:val="0"/>
              <w:marRight w:val="0"/>
              <w:marTop w:val="0"/>
              <w:marBottom w:val="0"/>
              <w:divBdr>
                <w:top w:val="none" w:sz="0" w:space="0" w:color="auto"/>
                <w:left w:val="none" w:sz="0" w:space="0" w:color="auto"/>
                <w:bottom w:val="none" w:sz="0" w:space="0" w:color="auto"/>
                <w:right w:val="none" w:sz="0" w:space="0" w:color="auto"/>
              </w:divBdr>
            </w:div>
          </w:divsChild>
        </w:div>
        <w:div w:id="901522899">
          <w:marLeft w:val="0"/>
          <w:marRight w:val="0"/>
          <w:marTop w:val="0"/>
          <w:marBottom w:val="0"/>
          <w:divBdr>
            <w:top w:val="none" w:sz="0" w:space="0" w:color="auto"/>
            <w:left w:val="none" w:sz="0" w:space="0" w:color="auto"/>
            <w:bottom w:val="none" w:sz="0" w:space="0" w:color="auto"/>
            <w:right w:val="none" w:sz="0" w:space="0" w:color="auto"/>
          </w:divBdr>
          <w:divsChild>
            <w:div w:id="1773357683">
              <w:marLeft w:val="0"/>
              <w:marRight w:val="0"/>
              <w:marTop w:val="0"/>
              <w:marBottom w:val="0"/>
              <w:divBdr>
                <w:top w:val="none" w:sz="0" w:space="0" w:color="auto"/>
                <w:left w:val="none" w:sz="0" w:space="0" w:color="auto"/>
                <w:bottom w:val="none" w:sz="0" w:space="0" w:color="auto"/>
                <w:right w:val="none" w:sz="0" w:space="0" w:color="auto"/>
              </w:divBdr>
            </w:div>
          </w:divsChild>
        </w:div>
        <w:div w:id="925384558">
          <w:marLeft w:val="0"/>
          <w:marRight w:val="0"/>
          <w:marTop w:val="0"/>
          <w:marBottom w:val="0"/>
          <w:divBdr>
            <w:top w:val="none" w:sz="0" w:space="0" w:color="auto"/>
            <w:left w:val="none" w:sz="0" w:space="0" w:color="auto"/>
            <w:bottom w:val="none" w:sz="0" w:space="0" w:color="auto"/>
            <w:right w:val="none" w:sz="0" w:space="0" w:color="auto"/>
          </w:divBdr>
          <w:divsChild>
            <w:div w:id="1630208885">
              <w:marLeft w:val="0"/>
              <w:marRight w:val="0"/>
              <w:marTop w:val="0"/>
              <w:marBottom w:val="0"/>
              <w:divBdr>
                <w:top w:val="none" w:sz="0" w:space="0" w:color="auto"/>
                <w:left w:val="none" w:sz="0" w:space="0" w:color="auto"/>
                <w:bottom w:val="none" w:sz="0" w:space="0" w:color="auto"/>
                <w:right w:val="none" w:sz="0" w:space="0" w:color="auto"/>
              </w:divBdr>
            </w:div>
          </w:divsChild>
        </w:div>
        <w:div w:id="1082608225">
          <w:marLeft w:val="0"/>
          <w:marRight w:val="0"/>
          <w:marTop w:val="0"/>
          <w:marBottom w:val="0"/>
          <w:divBdr>
            <w:top w:val="none" w:sz="0" w:space="0" w:color="auto"/>
            <w:left w:val="none" w:sz="0" w:space="0" w:color="auto"/>
            <w:bottom w:val="none" w:sz="0" w:space="0" w:color="auto"/>
            <w:right w:val="none" w:sz="0" w:space="0" w:color="auto"/>
          </w:divBdr>
          <w:divsChild>
            <w:div w:id="702899572">
              <w:marLeft w:val="0"/>
              <w:marRight w:val="0"/>
              <w:marTop w:val="0"/>
              <w:marBottom w:val="0"/>
              <w:divBdr>
                <w:top w:val="none" w:sz="0" w:space="0" w:color="auto"/>
                <w:left w:val="none" w:sz="0" w:space="0" w:color="auto"/>
                <w:bottom w:val="none" w:sz="0" w:space="0" w:color="auto"/>
                <w:right w:val="none" w:sz="0" w:space="0" w:color="auto"/>
              </w:divBdr>
            </w:div>
          </w:divsChild>
        </w:div>
        <w:div w:id="1421875859">
          <w:marLeft w:val="0"/>
          <w:marRight w:val="0"/>
          <w:marTop w:val="0"/>
          <w:marBottom w:val="0"/>
          <w:divBdr>
            <w:top w:val="none" w:sz="0" w:space="0" w:color="auto"/>
            <w:left w:val="none" w:sz="0" w:space="0" w:color="auto"/>
            <w:bottom w:val="none" w:sz="0" w:space="0" w:color="auto"/>
            <w:right w:val="none" w:sz="0" w:space="0" w:color="auto"/>
          </w:divBdr>
          <w:divsChild>
            <w:div w:id="2077513142">
              <w:marLeft w:val="0"/>
              <w:marRight w:val="0"/>
              <w:marTop w:val="0"/>
              <w:marBottom w:val="0"/>
              <w:divBdr>
                <w:top w:val="none" w:sz="0" w:space="0" w:color="auto"/>
                <w:left w:val="none" w:sz="0" w:space="0" w:color="auto"/>
                <w:bottom w:val="none" w:sz="0" w:space="0" w:color="auto"/>
                <w:right w:val="none" w:sz="0" w:space="0" w:color="auto"/>
              </w:divBdr>
            </w:div>
          </w:divsChild>
        </w:div>
        <w:div w:id="1428304727">
          <w:marLeft w:val="0"/>
          <w:marRight w:val="0"/>
          <w:marTop w:val="0"/>
          <w:marBottom w:val="0"/>
          <w:divBdr>
            <w:top w:val="none" w:sz="0" w:space="0" w:color="auto"/>
            <w:left w:val="none" w:sz="0" w:space="0" w:color="auto"/>
            <w:bottom w:val="none" w:sz="0" w:space="0" w:color="auto"/>
            <w:right w:val="none" w:sz="0" w:space="0" w:color="auto"/>
          </w:divBdr>
          <w:divsChild>
            <w:div w:id="2093775155">
              <w:marLeft w:val="0"/>
              <w:marRight w:val="0"/>
              <w:marTop w:val="0"/>
              <w:marBottom w:val="0"/>
              <w:divBdr>
                <w:top w:val="none" w:sz="0" w:space="0" w:color="auto"/>
                <w:left w:val="none" w:sz="0" w:space="0" w:color="auto"/>
                <w:bottom w:val="none" w:sz="0" w:space="0" w:color="auto"/>
                <w:right w:val="none" w:sz="0" w:space="0" w:color="auto"/>
              </w:divBdr>
            </w:div>
          </w:divsChild>
        </w:div>
        <w:div w:id="1523977059">
          <w:marLeft w:val="0"/>
          <w:marRight w:val="0"/>
          <w:marTop w:val="0"/>
          <w:marBottom w:val="0"/>
          <w:divBdr>
            <w:top w:val="none" w:sz="0" w:space="0" w:color="auto"/>
            <w:left w:val="none" w:sz="0" w:space="0" w:color="auto"/>
            <w:bottom w:val="none" w:sz="0" w:space="0" w:color="auto"/>
            <w:right w:val="none" w:sz="0" w:space="0" w:color="auto"/>
          </w:divBdr>
          <w:divsChild>
            <w:div w:id="1873885941">
              <w:marLeft w:val="0"/>
              <w:marRight w:val="0"/>
              <w:marTop w:val="0"/>
              <w:marBottom w:val="0"/>
              <w:divBdr>
                <w:top w:val="none" w:sz="0" w:space="0" w:color="auto"/>
                <w:left w:val="none" w:sz="0" w:space="0" w:color="auto"/>
                <w:bottom w:val="none" w:sz="0" w:space="0" w:color="auto"/>
                <w:right w:val="none" w:sz="0" w:space="0" w:color="auto"/>
              </w:divBdr>
            </w:div>
          </w:divsChild>
        </w:div>
        <w:div w:id="1558977594">
          <w:marLeft w:val="0"/>
          <w:marRight w:val="0"/>
          <w:marTop w:val="0"/>
          <w:marBottom w:val="0"/>
          <w:divBdr>
            <w:top w:val="none" w:sz="0" w:space="0" w:color="auto"/>
            <w:left w:val="none" w:sz="0" w:space="0" w:color="auto"/>
            <w:bottom w:val="none" w:sz="0" w:space="0" w:color="auto"/>
            <w:right w:val="none" w:sz="0" w:space="0" w:color="auto"/>
          </w:divBdr>
          <w:divsChild>
            <w:div w:id="889339731">
              <w:marLeft w:val="0"/>
              <w:marRight w:val="0"/>
              <w:marTop w:val="0"/>
              <w:marBottom w:val="0"/>
              <w:divBdr>
                <w:top w:val="none" w:sz="0" w:space="0" w:color="auto"/>
                <w:left w:val="none" w:sz="0" w:space="0" w:color="auto"/>
                <w:bottom w:val="none" w:sz="0" w:space="0" w:color="auto"/>
                <w:right w:val="none" w:sz="0" w:space="0" w:color="auto"/>
              </w:divBdr>
            </w:div>
          </w:divsChild>
        </w:div>
        <w:div w:id="1559896928">
          <w:marLeft w:val="0"/>
          <w:marRight w:val="0"/>
          <w:marTop w:val="0"/>
          <w:marBottom w:val="0"/>
          <w:divBdr>
            <w:top w:val="none" w:sz="0" w:space="0" w:color="auto"/>
            <w:left w:val="none" w:sz="0" w:space="0" w:color="auto"/>
            <w:bottom w:val="none" w:sz="0" w:space="0" w:color="auto"/>
            <w:right w:val="none" w:sz="0" w:space="0" w:color="auto"/>
          </w:divBdr>
          <w:divsChild>
            <w:div w:id="2094079828">
              <w:marLeft w:val="0"/>
              <w:marRight w:val="0"/>
              <w:marTop w:val="0"/>
              <w:marBottom w:val="0"/>
              <w:divBdr>
                <w:top w:val="none" w:sz="0" w:space="0" w:color="auto"/>
                <w:left w:val="none" w:sz="0" w:space="0" w:color="auto"/>
                <w:bottom w:val="none" w:sz="0" w:space="0" w:color="auto"/>
                <w:right w:val="none" w:sz="0" w:space="0" w:color="auto"/>
              </w:divBdr>
            </w:div>
          </w:divsChild>
        </w:div>
        <w:div w:id="1697458895">
          <w:marLeft w:val="0"/>
          <w:marRight w:val="0"/>
          <w:marTop w:val="0"/>
          <w:marBottom w:val="0"/>
          <w:divBdr>
            <w:top w:val="none" w:sz="0" w:space="0" w:color="auto"/>
            <w:left w:val="none" w:sz="0" w:space="0" w:color="auto"/>
            <w:bottom w:val="none" w:sz="0" w:space="0" w:color="auto"/>
            <w:right w:val="none" w:sz="0" w:space="0" w:color="auto"/>
          </w:divBdr>
          <w:divsChild>
            <w:div w:id="627662530">
              <w:marLeft w:val="0"/>
              <w:marRight w:val="0"/>
              <w:marTop w:val="0"/>
              <w:marBottom w:val="0"/>
              <w:divBdr>
                <w:top w:val="none" w:sz="0" w:space="0" w:color="auto"/>
                <w:left w:val="none" w:sz="0" w:space="0" w:color="auto"/>
                <w:bottom w:val="none" w:sz="0" w:space="0" w:color="auto"/>
                <w:right w:val="none" w:sz="0" w:space="0" w:color="auto"/>
              </w:divBdr>
            </w:div>
          </w:divsChild>
        </w:div>
        <w:div w:id="1798646447">
          <w:marLeft w:val="0"/>
          <w:marRight w:val="0"/>
          <w:marTop w:val="0"/>
          <w:marBottom w:val="0"/>
          <w:divBdr>
            <w:top w:val="none" w:sz="0" w:space="0" w:color="auto"/>
            <w:left w:val="none" w:sz="0" w:space="0" w:color="auto"/>
            <w:bottom w:val="none" w:sz="0" w:space="0" w:color="auto"/>
            <w:right w:val="none" w:sz="0" w:space="0" w:color="auto"/>
          </w:divBdr>
          <w:divsChild>
            <w:div w:id="1366566210">
              <w:marLeft w:val="0"/>
              <w:marRight w:val="0"/>
              <w:marTop w:val="0"/>
              <w:marBottom w:val="0"/>
              <w:divBdr>
                <w:top w:val="none" w:sz="0" w:space="0" w:color="auto"/>
                <w:left w:val="none" w:sz="0" w:space="0" w:color="auto"/>
                <w:bottom w:val="none" w:sz="0" w:space="0" w:color="auto"/>
                <w:right w:val="none" w:sz="0" w:space="0" w:color="auto"/>
              </w:divBdr>
            </w:div>
          </w:divsChild>
        </w:div>
        <w:div w:id="1837570200">
          <w:marLeft w:val="0"/>
          <w:marRight w:val="0"/>
          <w:marTop w:val="0"/>
          <w:marBottom w:val="0"/>
          <w:divBdr>
            <w:top w:val="none" w:sz="0" w:space="0" w:color="auto"/>
            <w:left w:val="none" w:sz="0" w:space="0" w:color="auto"/>
            <w:bottom w:val="none" w:sz="0" w:space="0" w:color="auto"/>
            <w:right w:val="none" w:sz="0" w:space="0" w:color="auto"/>
          </w:divBdr>
          <w:divsChild>
            <w:div w:id="891817250">
              <w:marLeft w:val="0"/>
              <w:marRight w:val="0"/>
              <w:marTop w:val="0"/>
              <w:marBottom w:val="0"/>
              <w:divBdr>
                <w:top w:val="none" w:sz="0" w:space="0" w:color="auto"/>
                <w:left w:val="none" w:sz="0" w:space="0" w:color="auto"/>
                <w:bottom w:val="none" w:sz="0" w:space="0" w:color="auto"/>
                <w:right w:val="none" w:sz="0" w:space="0" w:color="auto"/>
              </w:divBdr>
            </w:div>
          </w:divsChild>
        </w:div>
        <w:div w:id="1872721100">
          <w:marLeft w:val="0"/>
          <w:marRight w:val="0"/>
          <w:marTop w:val="0"/>
          <w:marBottom w:val="0"/>
          <w:divBdr>
            <w:top w:val="none" w:sz="0" w:space="0" w:color="auto"/>
            <w:left w:val="none" w:sz="0" w:space="0" w:color="auto"/>
            <w:bottom w:val="none" w:sz="0" w:space="0" w:color="auto"/>
            <w:right w:val="none" w:sz="0" w:space="0" w:color="auto"/>
          </w:divBdr>
          <w:divsChild>
            <w:div w:id="1396003635">
              <w:marLeft w:val="0"/>
              <w:marRight w:val="0"/>
              <w:marTop w:val="0"/>
              <w:marBottom w:val="0"/>
              <w:divBdr>
                <w:top w:val="none" w:sz="0" w:space="0" w:color="auto"/>
                <w:left w:val="none" w:sz="0" w:space="0" w:color="auto"/>
                <w:bottom w:val="none" w:sz="0" w:space="0" w:color="auto"/>
                <w:right w:val="none" w:sz="0" w:space="0" w:color="auto"/>
              </w:divBdr>
            </w:div>
          </w:divsChild>
        </w:div>
        <w:div w:id="1910340763">
          <w:marLeft w:val="0"/>
          <w:marRight w:val="0"/>
          <w:marTop w:val="0"/>
          <w:marBottom w:val="0"/>
          <w:divBdr>
            <w:top w:val="none" w:sz="0" w:space="0" w:color="auto"/>
            <w:left w:val="none" w:sz="0" w:space="0" w:color="auto"/>
            <w:bottom w:val="none" w:sz="0" w:space="0" w:color="auto"/>
            <w:right w:val="none" w:sz="0" w:space="0" w:color="auto"/>
          </w:divBdr>
          <w:divsChild>
            <w:div w:id="1373262803">
              <w:marLeft w:val="0"/>
              <w:marRight w:val="0"/>
              <w:marTop w:val="0"/>
              <w:marBottom w:val="0"/>
              <w:divBdr>
                <w:top w:val="none" w:sz="0" w:space="0" w:color="auto"/>
                <w:left w:val="none" w:sz="0" w:space="0" w:color="auto"/>
                <w:bottom w:val="none" w:sz="0" w:space="0" w:color="auto"/>
                <w:right w:val="none" w:sz="0" w:space="0" w:color="auto"/>
              </w:divBdr>
            </w:div>
          </w:divsChild>
        </w:div>
        <w:div w:id="1960143450">
          <w:marLeft w:val="0"/>
          <w:marRight w:val="0"/>
          <w:marTop w:val="0"/>
          <w:marBottom w:val="0"/>
          <w:divBdr>
            <w:top w:val="none" w:sz="0" w:space="0" w:color="auto"/>
            <w:left w:val="none" w:sz="0" w:space="0" w:color="auto"/>
            <w:bottom w:val="none" w:sz="0" w:space="0" w:color="auto"/>
            <w:right w:val="none" w:sz="0" w:space="0" w:color="auto"/>
          </w:divBdr>
          <w:divsChild>
            <w:div w:id="387656069">
              <w:marLeft w:val="0"/>
              <w:marRight w:val="0"/>
              <w:marTop w:val="0"/>
              <w:marBottom w:val="0"/>
              <w:divBdr>
                <w:top w:val="none" w:sz="0" w:space="0" w:color="auto"/>
                <w:left w:val="none" w:sz="0" w:space="0" w:color="auto"/>
                <w:bottom w:val="none" w:sz="0" w:space="0" w:color="auto"/>
                <w:right w:val="none" w:sz="0" w:space="0" w:color="auto"/>
              </w:divBdr>
            </w:div>
          </w:divsChild>
        </w:div>
        <w:div w:id="2123911734">
          <w:marLeft w:val="0"/>
          <w:marRight w:val="0"/>
          <w:marTop w:val="0"/>
          <w:marBottom w:val="0"/>
          <w:divBdr>
            <w:top w:val="none" w:sz="0" w:space="0" w:color="auto"/>
            <w:left w:val="none" w:sz="0" w:space="0" w:color="auto"/>
            <w:bottom w:val="none" w:sz="0" w:space="0" w:color="auto"/>
            <w:right w:val="none" w:sz="0" w:space="0" w:color="auto"/>
          </w:divBdr>
          <w:divsChild>
            <w:div w:id="738483719">
              <w:marLeft w:val="0"/>
              <w:marRight w:val="0"/>
              <w:marTop w:val="0"/>
              <w:marBottom w:val="0"/>
              <w:divBdr>
                <w:top w:val="none" w:sz="0" w:space="0" w:color="auto"/>
                <w:left w:val="none" w:sz="0" w:space="0" w:color="auto"/>
                <w:bottom w:val="none" w:sz="0" w:space="0" w:color="auto"/>
                <w:right w:val="none" w:sz="0" w:space="0" w:color="auto"/>
              </w:divBdr>
            </w:div>
            <w:div w:id="148111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forms.gle/sE4JhQaT1rtAGBkW9?fbclid=IwAR0H7WXOZc9voNle_BMG0OU91h7Urwf-fI332CQSvZTHd4Is41CkM4VMAg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forms.gle/sE4JhQaT1rtAGBkW9?fbclid=IwAR0H7WXOZc9voNle_BMG0OU91h7Urwf-fI332CQSvZTHd4Is41CkM4VMAgs"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BA2C8E6243B3488D67B5D96B52CC20" ma:contentTypeVersion="11" ma:contentTypeDescription="Create a new document." ma:contentTypeScope="" ma:versionID="f47dd2d3b5cde81b3727e044805bc2a6">
  <xsd:schema xmlns:xsd="http://www.w3.org/2001/XMLSchema" xmlns:xs="http://www.w3.org/2001/XMLSchema" xmlns:p="http://schemas.microsoft.com/office/2006/metadata/properties" xmlns:ns3="badcaf17-c5e4-469e-a4c4-28b719f0c542" xmlns:ns4="5ca4fa69-065d-4dfd-be67-5f9b23d9ae95" targetNamespace="http://schemas.microsoft.com/office/2006/metadata/properties" ma:root="true" ma:fieldsID="c6f23983a3ff30b1066369f1b69e23e1" ns3:_="" ns4:_="">
    <xsd:import namespace="badcaf17-c5e4-469e-a4c4-28b719f0c542"/>
    <xsd:import namespace="5ca4fa69-065d-4dfd-be67-5f9b23d9ae9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caf17-c5e4-469e-a4c4-28b719f0c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a4fa69-065d-4dfd-be67-5f9b23d9a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E28BB-F26E-44F2-A0BE-25DD9B4E7E5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badcaf17-c5e4-469e-a4c4-28b719f0c542"/>
    <ds:schemaRef ds:uri="http://schemas.microsoft.com/office/2006/documentManagement/types"/>
    <ds:schemaRef ds:uri="5ca4fa69-065d-4dfd-be67-5f9b23d9ae95"/>
    <ds:schemaRef ds:uri="http://www.w3.org/XML/1998/namespace"/>
  </ds:schemaRefs>
</ds:datastoreItem>
</file>

<file path=customXml/itemProps2.xml><?xml version="1.0" encoding="utf-8"?>
<ds:datastoreItem xmlns:ds="http://schemas.openxmlformats.org/officeDocument/2006/customXml" ds:itemID="{94E0F8E6-1028-4204-B1A6-5C03EB62B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caf17-c5e4-469e-a4c4-28b719f0c542"/>
    <ds:schemaRef ds:uri="5ca4fa69-065d-4dfd-be67-5f9b23d9a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E8FF59-664B-43AE-83DE-53A316C2156E}">
  <ds:schemaRefs>
    <ds:schemaRef ds:uri="http://schemas.microsoft.com/sharepoint/v3/contenttype/forms"/>
  </ds:schemaRefs>
</ds:datastoreItem>
</file>

<file path=customXml/itemProps4.xml><?xml version="1.0" encoding="utf-8"?>
<ds:datastoreItem xmlns:ds="http://schemas.openxmlformats.org/officeDocument/2006/customXml" ds:itemID="{5D495888-6FF2-4DDE-A01D-3E657A2B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BA7E2DF0</Template>
  <TotalTime>68</TotalTime>
  <Pages>4</Pages>
  <Words>15</Words>
  <Characters>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Clare Cordell</cp:lastModifiedBy>
  <cp:revision>10</cp:revision>
  <cp:lastPrinted>2020-09-11T10:20:00Z</cp:lastPrinted>
  <dcterms:created xsi:type="dcterms:W3CDTF">2021-09-15T13:21:00Z</dcterms:created>
  <dcterms:modified xsi:type="dcterms:W3CDTF">2021-09-17T13:33:00Z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0x01010077BA2C8E6243B3488D67B5D96B52CC20</vt:lpwstr>
  </property>
</Properties>
</file>